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B50" w:rsidRPr="00CA2B50" w:rsidRDefault="00CA2B50" w:rsidP="00CA2B50">
      <w:pPr>
        <w:shd w:val="clear" w:color="auto" w:fill="DEA99A" w:themeFill="accent3" w:themeFillTint="66"/>
        <w:spacing w:after="0" w:line="240" w:lineRule="auto"/>
        <w:ind w:right="0"/>
        <w:jc w:val="center"/>
        <w:rPr>
          <w:rFonts w:ascii="Calibri" w:hAnsi="Calibri"/>
          <w:b/>
          <w:sz w:val="24"/>
          <w:szCs w:val="25"/>
        </w:rPr>
      </w:pPr>
      <w:bookmarkStart w:id="0" w:name="_GoBack"/>
      <w:bookmarkEnd w:id="0"/>
      <w:r w:rsidRPr="00CA2B50">
        <w:rPr>
          <w:rFonts w:ascii="Calibri" w:hAnsi="Calibri"/>
          <w:b/>
          <w:szCs w:val="25"/>
        </w:rPr>
        <w:t>13/04/23</w:t>
      </w:r>
    </w:p>
    <w:p w:rsidR="00CA2B50" w:rsidRPr="00EB6CA0" w:rsidRDefault="00CA2B50" w:rsidP="00CA2B50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08h30 - 09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00</w:t>
      </w:r>
      <w:r w:rsidRPr="00EB6CA0">
        <w:rPr>
          <w:rFonts w:ascii="Calibri" w:hAnsi="Calibri"/>
          <w:sz w:val="24"/>
          <w:szCs w:val="25"/>
        </w:rPr>
        <w:t xml:space="preserve"> </w:t>
      </w:r>
      <w:r w:rsidRPr="00EB6CA0">
        <w:rPr>
          <w:rFonts w:ascii="Calibri" w:hAnsi="Calibri"/>
          <w:sz w:val="24"/>
          <w:szCs w:val="25"/>
        </w:rPr>
        <w:tab/>
      </w:r>
    </w:p>
    <w:p w:rsidR="00842574" w:rsidRDefault="00BA35AB" w:rsidP="0084257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- CREDENCIAMENTO</w:t>
      </w:r>
      <w:r w:rsidR="005A7175">
        <w:rPr>
          <w:rFonts w:ascii="Calibri" w:hAnsi="Calibri"/>
          <w:sz w:val="24"/>
          <w:szCs w:val="25"/>
        </w:rPr>
        <w:t xml:space="preserve"> </w:t>
      </w:r>
    </w:p>
    <w:p w:rsidR="0015715D" w:rsidRDefault="0015715D" w:rsidP="0015715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09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05 - 09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20 (15min)</w:t>
      </w:r>
    </w:p>
    <w:p w:rsidR="0015715D" w:rsidRPr="00A92317" w:rsidRDefault="0015715D" w:rsidP="0015715D">
      <w:pPr>
        <w:spacing w:after="0" w:line="240" w:lineRule="auto"/>
        <w:ind w:right="0"/>
        <w:rPr>
          <w:rFonts w:ascii="Calibri" w:hAnsi="Calibri"/>
          <w:b/>
          <w:sz w:val="24"/>
          <w:szCs w:val="25"/>
        </w:rPr>
      </w:pPr>
      <w:r w:rsidRPr="00A92317">
        <w:rPr>
          <w:rFonts w:ascii="Calibri" w:hAnsi="Calibri"/>
          <w:b/>
          <w:sz w:val="24"/>
          <w:szCs w:val="25"/>
        </w:rPr>
        <w:t xml:space="preserve">- </w:t>
      </w:r>
      <w:r w:rsidRPr="00A676C9">
        <w:rPr>
          <w:rFonts w:ascii="Calibri" w:hAnsi="Calibri"/>
          <w:b/>
          <w:caps/>
          <w:sz w:val="24"/>
          <w:szCs w:val="24"/>
        </w:rPr>
        <w:t>APRESENTAÇÃO CULTURAL</w:t>
      </w:r>
    </w:p>
    <w:p w:rsidR="0015715D" w:rsidRPr="00A676C9" w:rsidRDefault="0015715D" w:rsidP="0015715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676C9">
        <w:rPr>
          <w:rFonts w:ascii="Calibri" w:hAnsi="Calibri"/>
          <w:sz w:val="24"/>
          <w:szCs w:val="24"/>
        </w:rPr>
        <w:t>Trem do Pantanal de Paulo Simões e Geraldo Roca</w:t>
      </w:r>
    </w:p>
    <w:p w:rsidR="0015715D" w:rsidRPr="00A676C9" w:rsidRDefault="0015715D" w:rsidP="0015715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676C9">
        <w:rPr>
          <w:rFonts w:ascii="Calibri" w:hAnsi="Calibri"/>
          <w:sz w:val="24"/>
          <w:szCs w:val="24"/>
        </w:rPr>
        <w:t xml:space="preserve">Estrada Afora - Renatto Mendes </w:t>
      </w:r>
    </w:p>
    <w:p w:rsidR="0015715D" w:rsidRPr="00A676C9" w:rsidRDefault="0015715D" w:rsidP="0015715D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676C9">
        <w:rPr>
          <w:rFonts w:ascii="Calibri" w:hAnsi="Calibri"/>
          <w:sz w:val="24"/>
          <w:szCs w:val="24"/>
        </w:rPr>
        <w:t>Saudade - Renatto Mendes</w:t>
      </w:r>
    </w:p>
    <w:p w:rsidR="00842574" w:rsidRPr="00EB6CA0" w:rsidRDefault="000C2076" w:rsidP="00326632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09</w:t>
      </w:r>
      <w:r w:rsidR="00842574" w:rsidRPr="00EB6CA0">
        <w:rPr>
          <w:rFonts w:ascii="Calibri" w:hAnsi="Calibri"/>
          <w:sz w:val="24"/>
          <w:szCs w:val="25"/>
        </w:rPr>
        <w:t>h</w:t>
      </w:r>
      <w:r w:rsidR="0015715D">
        <w:rPr>
          <w:rFonts w:ascii="Calibri" w:hAnsi="Calibri"/>
          <w:sz w:val="24"/>
          <w:szCs w:val="25"/>
        </w:rPr>
        <w:t>2</w:t>
      </w:r>
      <w:r w:rsidR="00EB6CA0">
        <w:rPr>
          <w:rFonts w:ascii="Calibri" w:hAnsi="Calibri"/>
          <w:sz w:val="24"/>
          <w:szCs w:val="25"/>
        </w:rPr>
        <w:t>0</w:t>
      </w:r>
      <w:r w:rsidR="00842574" w:rsidRPr="00EB6CA0">
        <w:rPr>
          <w:rFonts w:ascii="Calibri" w:hAnsi="Calibri"/>
          <w:sz w:val="24"/>
          <w:szCs w:val="25"/>
        </w:rPr>
        <w:t xml:space="preserve"> - </w:t>
      </w:r>
      <w:r>
        <w:rPr>
          <w:rFonts w:ascii="Calibri" w:hAnsi="Calibri"/>
          <w:sz w:val="24"/>
          <w:szCs w:val="25"/>
        </w:rPr>
        <w:t>09</w:t>
      </w:r>
      <w:r w:rsidR="0097491D">
        <w:rPr>
          <w:rFonts w:ascii="Calibri" w:hAnsi="Calibri"/>
          <w:sz w:val="24"/>
          <w:szCs w:val="25"/>
        </w:rPr>
        <w:t>h30</w:t>
      </w:r>
      <w:r w:rsidR="00842574" w:rsidRPr="00EB6CA0">
        <w:rPr>
          <w:rFonts w:ascii="Calibri" w:hAnsi="Calibri"/>
          <w:sz w:val="24"/>
          <w:szCs w:val="25"/>
        </w:rPr>
        <w:t xml:space="preserve"> </w:t>
      </w:r>
      <w:r w:rsidR="004B2115">
        <w:rPr>
          <w:rFonts w:ascii="Calibri" w:hAnsi="Calibri"/>
          <w:sz w:val="24"/>
          <w:szCs w:val="25"/>
        </w:rPr>
        <w:t>(</w:t>
      </w:r>
      <w:r w:rsidR="00A676C9">
        <w:rPr>
          <w:rFonts w:ascii="Calibri" w:hAnsi="Calibri"/>
          <w:sz w:val="24"/>
          <w:szCs w:val="25"/>
        </w:rPr>
        <w:t>3</w:t>
      </w:r>
      <w:r w:rsidR="007102A9">
        <w:rPr>
          <w:rFonts w:ascii="Calibri" w:hAnsi="Calibri"/>
          <w:sz w:val="24"/>
          <w:szCs w:val="25"/>
        </w:rPr>
        <w:t>min por componente da mesa)</w:t>
      </w:r>
    </w:p>
    <w:p w:rsidR="00326632" w:rsidRDefault="0092205B" w:rsidP="00EB6CA0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</w:t>
      </w:r>
      <w:r w:rsidR="00842574" w:rsidRPr="00EB6CA0">
        <w:rPr>
          <w:rFonts w:ascii="Calibri" w:hAnsi="Calibri"/>
          <w:sz w:val="24"/>
          <w:szCs w:val="25"/>
        </w:rPr>
        <w:t xml:space="preserve">ABERTURA E MESA </w:t>
      </w:r>
    </w:p>
    <w:p w:rsidR="00486094" w:rsidRPr="000C2076" w:rsidRDefault="00486094" w:rsidP="00486094">
      <w:pPr>
        <w:pStyle w:val="PargrafodaLista"/>
        <w:numPr>
          <w:ilvl w:val="0"/>
          <w:numId w:val="30"/>
        </w:numPr>
        <w:spacing w:after="0" w:line="240" w:lineRule="auto"/>
        <w:ind w:left="0" w:right="0" w:firstLine="720"/>
        <w:rPr>
          <w:rFonts w:ascii="Calibri" w:hAnsi="Calibri"/>
          <w:sz w:val="24"/>
          <w:szCs w:val="24"/>
        </w:rPr>
      </w:pPr>
      <w:r w:rsidRPr="000C2076">
        <w:rPr>
          <w:rFonts w:ascii="Calibri" w:hAnsi="Calibri"/>
          <w:sz w:val="24"/>
          <w:szCs w:val="24"/>
        </w:rPr>
        <w:t>SEAD</w:t>
      </w:r>
      <w:r>
        <w:rPr>
          <w:rFonts w:ascii="Calibri" w:hAnsi="Calibri"/>
          <w:sz w:val="24"/>
          <w:szCs w:val="24"/>
        </w:rPr>
        <w:t xml:space="preserve"> - </w:t>
      </w:r>
      <w:r w:rsidR="00FA1EA1" w:rsidRPr="00FA1EA1">
        <w:rPr>
          <w:rFonts w:ascii="Calibri" w:hAnsi="Calibri"/>
          <w:sz w:val="24"/>
          <w:szCs w:val="24"/>
        </w:rPr>
        <w:t>Anderson Chadid</w:t>
      </w:r>
    </w:p>
    <w:p w:rsidR="000C2076" w:rsidRPr="000C2076" w:rsidRDefault="000C2076" w:rsidP="000C2076">
      <w:pPr>
        <w:pStyle w:val="PargrafodaLista"/>
        <w:numPr>
          <w:ilvl w:val="0"/>
          <w:numId w:val="30"/>
        </w:numPr>
        <w:spacing w:after="0" w:line="240" w:lineRule="auto"/>
        <w:ind w:left="0" w:right="0" w:firstLine="720"/>
        <w:rPr>
          <w:rFonts w:ascii="Calibri" w:hAnsi="Calibri"/>
          <w:sz w:val="24"/>
          <w:szCs w:val="24"/>
        </w:rPr>
      </w:pPr>
      <w:r w:rsidRPr="000C2076">
        <w:rPr>
          <w:rFonts w:ascii="Calibri" w:hAnsi="Calibri"/>
          <w:sz w:val="24"/>
          <w:szCs w:val="24"/>
        </w:rPr>
        <w:t>SUPAS - Taciana Afonso Silvestrini Arantes</w:t>
      </w:r>
    </w:p>
    <w:p w:rsidR="000C2076" w:rsidRDefault="000C2076" w:rsidP="000C2076">
      <w:pPr>
        <w:pStyle w:val="PargrafodaLista"/>
        <w:numPr>
          <w:ilvl w:val="0"/>
          <w:numId w:val="30"/>
        </w:numPr>
        <w:spacing w:after="0" w:line="240" w:lineRule="auto"/>
        <w:ind w:left="0" w:right="0" w:firstLine="720"/>
        <w:rPr>
          <w:rFonts w:ascii="Calibri" w:hAnsi="Calibri"/>
          <w:sz w:val="24"/>
          <w:szCs w:val="24"/>
        </w:rPr>
      </w:pPr>
      <w:r w:rsidRPr="000C2076">
        <w:rPr>
          <w:rFonts w:ascii="Calibri" w:hAnsi="Calibri"/>
          <w:sz w:val="24"/>
          <w:szCs w:val="24"/>
        </w:rPr>
        <w:t>BÁSICA - Kamilla Nunes</w:t>
      </w:r>
    </w:p>
    <w:p w:rsidR="00A676C9" w:rsidRPr="00A676C9" w:rsidRDefault="00927215" w:rsidP="00A676C9">
      <w:pPr>
        <w:pStyle w:val="PargrafodaLista"/>
        <w:numPr>
          <w:ilvl w:val="0"/>
          <w:numId w:val="30"/>
        </w:numPr>
        <w:spacing w:after="0" w:line="240" w:lineRule="auto"/>
        <w:ind w:left="0" w:right="0" w:firstLine="72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COEGEMAS - </w:t>
      </w:r>
      <w:r w:rsidRPr="00927215">
        <w:rPr>
          <w:rFonts w:ascii="Calibri" w:hAnsi="Calibri"/>
          <w:sz w:val="24"/>
          <w:szCs w:val="24"/>
        </w:rPr>
        <w:t>R</w:t>
      </w:r>
      <w:r>
        <w:rPr>
          <w:rFonts w:ascii="Calibri" w:hAnsi="Calibri"/>
          <w:sz w:val="24"/>
          <w:szCs w:val="24"/>
        </w:rPr>
        <w:t>osane</w:t>
      </w:r>
      <w:r w:rsidRPr="00927215">
        <w:rPr>
          <w:rFonts w:ascii="Calibri" w:hAnsi="Calibri"/>
          <w:sz w:val="24"/>
          <w:szCs w:val="24"/>
        </w:rPr>
        <w:t xml:space="preserve"> M</w:t>
      </w:r>
      <w:r>
        <w:rPr>
          <w:rFonts w:ascii="Calibri" w:hAnsi="Calibri"/>
          <w:sz w:val="24"/>
          <w:szCs w:val="24"/>
        </w:rPr>
        <w:t>occelin</w:t>
      </w:r>
    </w:p>
    <w:p w:rsidR="00A676C9" w:rsidRDefault="00A676C9" w:rsidP="00A676C9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09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30 - 10h30 (1 hora)</w:t>
      </w:r>
    </w:p>
    <w:p w:rsidR="00A676C9" w:rsidRPr="00A92317" w:rsidRDefault="00A676C9" w:rsidP="00A676C9">
      <w:pPr>
        <w:spacing w:after="0" w:line="240" w:lineRule="auto"/>
        <w:ind w:right="0"/>
        <w:rPr>
          <w:rFonts w:ascii="Calibri" w:hAnsi="Calibri"/>
          <w:b/>
          <w:sz w:val="24"/>
          <w:szCs w:val="25"/>
        </w:rPr>
      </w:pPr>
      <w:r w:rsidRPr="00A92317">
        <w:rPr>
          <w:rFonts w:ascii="Calibri" w:hAnsi="Calibri"/>
          <w:b/>
          <w:sz w:val="24"/>
          <w:szCs w:val="25"/>
        </w:rPr>
        <w:t xml:space="preserve">- </w:t>
      </w:r>
      <w:r w:rsidRPr="00A92317">
        <w:rPr>
          <w:rFonts w:ascii="Calibri" w:hAnsi="Calibri"/>
          <w:b/>
          <w:caps/>
          <w:sz w:val="24"/>
          <w:szCs w:val="24"/>
        </w:rPr>
        <w:t>Apresentação do Novo Bolsa Família</w:t>
      </w:r>
    </w:p>
    <w:p w:rsidR="00A676C9" w:rsidRPr="00B171DF" w:rsidRDefault="00A676C9" w:rsidP="00A676C9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 xml:space="preserve">- Palestrante: </w:t>
      </w:r>
      <w:r w:rsidRPr="00B171DF">
        <w:rPr>
          <w:rFonts w:ascii="Calibri" w:hAnsi="Calibri"/>
          <w:b w:val="0"/>
          <w:color w:val="auto"/>
          <w:sz w:val="24"/>
          <w:szCs w:val="25"/>
        </w:rPr>
        <w:t>Evelyse Leite</w:t>
      </w:r>
    </w:p>
    <w:p w:rsidR="00A676C9" w:rsidRPr="00B171DF" w:rsidRDefault="00A676C9" w:rsidP="00A676C9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 w:rsidRPr="00B171DF">
        <w:rPr>
          <w:rFonts w:ascii="Calibri" w:hAnsi="Calibri"/>
          <w:sz w:val="24"/>
          <w:szCs w:val="25"/>
        </w:rPr>
        <w:t xml:space="preserve">- Mediador: Edna Paula dos Santos </w:t>
      </w:r>
    </w:p>
    <w:p w:rsidR="00A676C9" w:rsidRPr="00EB6CA0" w:rsidRDefault="00A676C9" w:rsidP="00A676C9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10h30 - 11h15 (45min)</w:t>
      </w:r>
    </w:p>
    <w:p w:rsidR="00A676C9" w:rsidRPr="00A92317" w:rsidRDefault="00A676C9" w:rsidP="00A676C9">
      <w:pPr>
        <w:spacing w:after="0" w:line="240" w:lineRule="auto"/>
        <w:ind w:right="0"/>
        <w:rPr>
          <w:rFonts w:ascii="Calibri" w:hAnsi="Calibri"/>
          <w:b/>
          <w:sz w:val="24"/>
          <w:szCs w:val="25"/>
        </w:rPr>
      </w:pPr>
      <w:r w:rsidRPr="00A92317">
        <w:rPr>
          <w:rFonts w:ascii="Calibri" w:hAnsi="Calibri"/>
          <w:b/>
          <w:sz w:val="24"/>
          <w:szCs w:val="25"/>
        </w:rPr>
        <w:t xml:space="preserve">- </w:t>
      </w:r>
      <w:r w:rsidRPr="00A92317">
        <w:rPr>
          <w:rFonts w:ascii="Calibri" w:hAnsi="Calibri"/>
          <w:b/>
          <w:caps/>
          <w:sz w:val="24"/>
          <w:szCs w:val="24"/>
        </w:rPr>
        <w:t>Integração do PAIF junto ao PBF</w:t>
      </w:r>
    </w:p>
    <w:p w:rsidR="004277F6" w:rsidRPr="007A273C" w:rsidRDefault="004277F6" w:rsidP="004277F6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 xml:space="preserve">- Palestrante: </w:t>
      </w:r>
      <w:r w:rsidR="00B171DF" w:rsidRPr="00B171DF">
        <w:rPr>
          <w:rFonts w:ascii="Calibri" w:hAnsi="Calibri"/>
          <w:b w:val="0"/>
          <w:color w:val="auto"/>
          <w:sz w:val="24"/>
          <w:szCs w:val="25"/>
        </w:rPr>
        <w:t>Edea Carmona</w:t>
      </w:r>
    </w:p>
    <w:p w:rsidR="004277F6" w:rsidRPr="00EB6CA0" w:rsidRDefault="004277F6" w:rsidP="004277F6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Mediador: </w:t>
      </w:r>
      <w:r w:rsidR="004D586D" w:rsidRPr="00B171DF">
        <w:rPr>
          <w:rFonts w:ascii="Calibri" w:hAnsi="Calibri"/>
          <w:sz w:val="24"/>
          <w:szCs w:val="25"/>
        </w:rPr>
        <w:t>Renan Ulbricht</w:t>
      </w:r>
    </w:p>
    <w:p w:rsidR="00DF592D" w:rsidRPr="00EB6CA0" w:rsidRDefault="00DF592D" w:rsidP="00DF592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11h15 - 11h30 (15min)</w:t>
      </w:r>
    </w:p>
    <w:p w:rsidR="00DF592D" w:rsidRPr="00EB6CA0" w:rsidRDefault="00DF592D" w:rsidP="00DF592D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 w:rsidRPr="00EB6CA0">
        <w:rPr>
          <w:rFonts w:ascii="Calibri" w:hAnsi="Calibri"/>
          <w:sz w:val="24"/>
          <w:szCs w:val="25"/>
        </w:rPr>
        <w:t>-</w:t>
      </w:r>
      <w:r>
        <w:rPr>
          <w:rFonts w:ascii="Calibri" w:hAnsi="Calibri"/>
          <w:sz w:val="24"/>
          <w:szCs w:val="25"/>
        </w:rPr>
        <w:t xml:space="preserve"> </w:t>
      </w:r>
      <w:r w:rsidRPr="00DF592D">
        <w:rPr>
          <w:rFonts w:ascii="Calibri" w:hAnsi="Calibri"/>
          <w:sz w:val="24"/>
          <w:szCs w:val="25"/>
        </w:rPr>
        <w:t>Momento de esclarecimentos de dúvidas</w:t>
      </w:r>
    </w:p>
    <w:p w:rsidR="00DF592D" w:rsidRPr="00EB6CA0" w:rsidRDefault="006701E3" w:rsidP="00DF592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11h30 </w:t>
      </w:r>
      <w:r w:rsidR="00DF592D">
        <w:rPr>
          <w:rFonts w:ascii="Calibri" w:hAnsi="Calibri"/>
          <w:sz w:val="24"/>
          <w:szCs w:val="25"/>
        </w:rPr>
        <w:t xml:space="preserve">- </w:t>
      </w:r>
      <w:r>
        <w:rPr>
          <w:rFonts w:ascii="Calibri" w:hAnsi="Calibri"/>
          <w:sz w:val="24"/>
          <w:szCs w:val="25"/>
        </w:rPr>
        <w:t>13h30 (2 horas)</w:t>
      </w:r>
    </w:p>
    <w:p w:rsidR="00DF592D" w:rsidRDefault="00DF592D" w:rsidP="00DF592D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</w:t>
      </w:r>
      <w:r w:rsidR="006701E3" w:rsidRPr="006701E3">
        <w:rPr>
          <w:rFonts w:ascii="Calibri" w:hAnsi="Calibri"/>
          <w:sz w:val="24"/>
          <w:szCs w:val="25"/>
        </w:rPr>
        <w:t>INTERVALO PARA O ALMOÇO</w:t>
      </w:r>
    </w:p>
    <w:p w:rsidR="003776E9" w:rsidRPr="00EB6CA0" w:rsidRDefault="003776E9" w:rsidP="003776E9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13h00 - 13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30</w:t>
      </w:r>
      <w:r w:rsidRPr="00EB6CA0">
        <w:rPr>
          <w:rFonts w:ascii="Calibri" w:hAnsi="Calibri"/>
          <w:sz w:val="24"/>
          <w:szCs w:val="25"/>
        </w:rPr>
        <w:t xml:space="preserve"> </w:t>
      </w:r>
      <w:r w:rsidRPr="00EB6CA0">
        <w:rPr>
          <w:rFonts w:ascii="Calibri" w:hAnsi="Calibri"/>
          <w:sz w:val="24"/>
          <w:szCs w:val="25"/>
        </w:rPr>
        <w:tab/>
      </w:r>
    </w:p>
    <w:p w:rsidR="003776E9" w:rsidRPr="00EB6CA0" w:rsidRDefault="003776E9" w:rsidP="003776E9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CREDENCIAMENTO </w:t>
      </w:r>
    </w:p>
    <w:p w:rsidR="0037761D" w:rsidRPr="00EB6CA0" w:rsidRDefault="0037761D" w:rsidP="0037761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13h30 - 14h30 (1 hora)</w:t>
      </w:r>
    </w:p>
    <w:p w:rsidR="0037761D" w:rsidRPr="0037761D" w:rsidRDefault="0037761D" w:rsidP="0037761D">
      <w:pPr>
        <w:spacing w:after="0" w:line="240" w:lineRule="auto"/>
        <w:ind w:right="0"/>
        <w:rPr>
          <w:rFonts w:ascii="Calibri" w:hAnsi="Calibri"/>
          <w:b/>
          <w:caps/>
          <w:sz w:val="24"/>
          <w:szCs w:val="25"/>
        </w:rPr>
      </w:pPr>
      <w:r w:rsidRPr="0037761D">
        <w:rPr>
          <w:rFonts w:ascii="Calibri" w:hAnsi="Calibri"/>
          <w:b/>
          <w:caps/>
          <w:sz w:val="24"/>
          <w:szCs w:val="25"/>
        </w:rPr>
        <w:t>- Tarifa Social de Energia Elétrica – ENERGISA</w:t>
      </w:r>
    </w:p>
    <w:p w:rsidR="004277F6" w:rsidRPr="005E6398" w:rsidRDefault="004277F6" w:rsidP="004277F6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 xml:space="preserve">- Palestrante: </w:t>
      </w:r>
      <w:r w:rsidR="005E6398" w:rsidRPr="005E6398">
        <w:rPr>
          <w:rFonts w:ascii="Calibri" w:hAnsi="Calibri"/>
          <w:b w:val="0"/>
          <w:color w:val="auto"/>
          <w:sz w:val="24"/>
          <w:szCs w:val="25"/>
        </w:rPr>
        <w:t>Thamara Araujo Canteiro Collombelli</w:t>
      </w:r>
      <w:r w:rsidR="005E6398">
        <w:rPr>
          <w:rFonts w:ascii="Calibri" w:hAnsi="Calibri"/>
          <w:b w:val="0"/>
          <w:color w:val="auto"/>
          <w:sz w:val="24"/>
          <w:szCs w:val="25"/>
        </w:rPr>
        <w:t xml:space="preserve"> e </w:t>
      </w:r>
      <w:r w:rsidR="005E6398" w:rsidRPr="005E6398">
        <w:rPr>
          <w:rFonts w:ascii="Calibri" w:hAnsi="Calibri"/>
          <w:b w:val="0"/>
          <w:color w:val="auto"/>
          <w:sz w:val="24"/>
          <w:szCs w:val="25"/>
        </w:rPr>
        <w:t>Jorge de Alencar Selem</w:t>
      </w:r>
    </w:p>
    <w:p w:rsidR="004277F6" w:rsidRPr="00EB6CA0" w:rsidRDefault="004277F6" w:rsidP="004277F6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Mediador: </w:t>
      </w:r>
      <w:r w:rsidR="003D66D9" w:rsidRPr="00B171DF">
        <w:rPr>
          <w:rFonts w:ascii="Calibri" w:hAnsi="Calibri"/>
          <w:sz w:val="24"/>
          <w:szCs w:val="25"/>
        </w:rPr>
        <w:t>Kamilla Nunes</w:t>
      </w:r>
    </w:p>
    <w:p w:rsidR="006D7D3D" w:rsidRPr="00EB6CA0" w:rsidRDefault="006D7D3D" w:rsidP="006D7D3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14h30 - 15h30 (1 hora)</w:t>
      </w:r>
    </w:p>
    <w:p w:rsidR="006D7D3D" w:rsidRPr="006D7D3D" w:rsidRDefault="006D7D3D" w:rsidP="006D7D3D">
      <w:pPr>
        <w:spacing w:after="0" w:line="240" w:lineRule="auto"/>
        <w:ind w:right="0"/>
        <w:rPr>
          <w:rFonts w:ascii="Calibri" w:hAnsi="Calibri"/>
          <w:b/>
          <w:caps/>
          <w:sz w:val="24"/>
          <w:szCs w:val="25"/>
        </w:rPr>
      </w:pPr>
      <w:r w:rsidRPr="006D7D3D">
        <w:rPr>
          <w:rFonts w:ascii="Calibri" w:hAnsi="Calibri"/>
          <w:b/>
          <w:caps/>
          <w:sz w:val="24"/>
          <w:szCs w:val="25"/>
        </w:rPr>
        <w:t>- Averiguação Cadastral de Renda, Averiguação Cadastral Unipessoal e a Revisão Cadastral</w:t>
      </w:r>
    </w:p>
    <w:p w:rsidR="004277F6" w:rsidRPr="00B171DF" w:rsidRDefault="004277F6" w:rsidP="004277F6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 xml:space="preserve">- </w:t>
      </w:r>
      <w:r w:rsidRPr="00B171DF">
        <w:rPr>
          <w:rFonts w:ascii="Calibri" w:hAnsi="Calibri"/>
          <w:b w:val="0"/>
          <w:color w:val="auto"/>
          <w:sz w:val="24"/>
          <w:szCs w:val="25"/>
        </w:rPr>
        <w:t xml:space="preserve">Palestrante: </w:t>
      </w:r>
      <w:r w:rsidR="00B171DF" w:rsidRPr="00B171DF">
        <w:rPr>
          <w:rFonts w:ascii="Calibri" w:hAnsi="Calibri"/>
          <w:b w:val="0"/>
          <w:color w:val="auto"/>
          <w:sz w:val="24"/>
          <w:szCs w:val="25"/>
        </w:rPr>
        <w:t>Edna Paula dos Santos</w:t>
      </w:r>
    </w:p>
    <w:p w:rsidR="004277F6" w:rsidRPr="00B171DF" w:rsidRDefault="004277F6" w:rsidP="004277F6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 w:rsidRPr="00B171DF">
        <w:rPr>
          <w:rFonts w:ascii="Calibri" w:hAnsi="Calibri"/>
          <w:sz w:val="24"/>
          <w:szCs w:val="25"/>
        </w:rPr>
        <w:t xml:space="preserve">- Mediador: </w:t>
      </w:r>
      <w:r w:rsidR="00B171DF" w:rsidRPr="00B171DF">
        <w:rPr>
          <w:rFonts w:ascii="Calibri" w:hAnsi="Calibri"/>
          <w:sz w:val="24"/>
          <w:szCs w:val="25"/>
        </w:rPr>
        <w:t>Evelyse Leite</w:t>
      </w:r>
    </w:p>
    <w:p w:rsidR="0037761D" w:rsidRPr="00EB6CA0" w:rsidRDefault="0037761D" w:rsidP="0037761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15h30 - </w:t>
      </w:r>
      <w:r w:rsidR="00DB7917">
        <w:rPr>
          <w:rFonts w:ascii="Calibri" w:hAnsi="Calibri"/>
          <w:sz w:val="24"/>
          <w:szCs w:val="25"/>
        </w:rPr>
        <w:t>15h45 (15</w:t>
      </w:r>
      <w:r>
        <w:rPr>
          <w:rFonts w:ascii="Calibri" w:hAnsi="Calibri"/>
          <w:sz w:val="24"/>
          <w:szCs w:val="25"/>
        </w:rPr>
        <w:t>min)</w:t>
      </w:r>
    </w:p>
    <w:p w:rsidR="0037761D" w:rsidRPr="00EB6CA0" w:rsidRDefault="0037761D" w:rsidP="0037761D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 w:rsidRPr="00EB6CA0">
        <w:rPr>
          <w:rFonts w:ascii="Calibri" w:hAnsi="Calibri"/>
          <w:sz w:val="24"/>
          <w:szCs w:val="25"/>
        </w:rPr>
        <w:t>-</w:t>
      </w:r>
      <w:r>
        <w:rPr>
          <w:rFonts w:ascii="Calibri" w:hAnsi="Calibri"/>
          <w:sz w:val="24"/>
          <w:szCs w:val="25"/>
        </w:rPr>
        <w:t xml:space="preserve"> </w:t>
      </w:r>
      <w:r w:rsidR="00DB7917" w:rsidRPr="00DB7917">
        <w:rPr>
          <w:rFonts w:ascii="Calibri" w:hAnsi="Calibri"/>
          <w:sz w:val="24"/>
          <w:szCs w:val="25"/>
        </w:rPr>
        <w:t>INTERVALO</w:t>
      </w:r>
    </w:p>
    <w:p w:rsidR="0037761D" w:rsidRPr="00EB6CA0" w:rsidRDefault="00D83B14" w:rsidP="0037761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15h45 - 17</w:t>
      </w:r>
      <w:r w:rsidR="0037761D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0</w:t>
      </w:r>
      <w:r w:rsidR="0037761D">
        <w:rPr>
          <w:rFonts w:ascii="Calibri" w:hAnsi="Calibri"/>
          <w:sz w:val="24"/>
          <w:szCs w:val="25"/>
        </w:rPr>
        <w:t>0</w:t>
      </w:r>
      <w:r w:rsidR="00163B46">
        <w:rPr>
          <w:rFonts w:ascii="Calibri" w:hAnsi="Calibri"/>
          <w:sz w:val="24"/>
          <w:szCs w:val="25"/>
        </w:rPr>
        <w:t xml:space="preserve"> (1 hora e 1</w:t>
      </w:r>
      <w:r>
        <w:rPr>
          <w:rFonts w:ascii="Calibri" w:hAnsi="Calibri"/>
          <w:sz w:val="24"/>
          <w:szCs w:val="25"/>
        </w:rPr>
        <w:t>5min)</w:t>
      </w:r>
    </w:p>
    <w:p w:rsidR="00D83B14" w:rsidRPr="00D83B14" w:rsidRDefault="00D83B14" w:rsidP="00D83B14">
      <w:pPr>
        <w:spacing w:after="0" w:line="240" w:lineRule="auto"/>
        <w:ind w:right="0"/>
        <w:jc w:val="both"/>
        <w:rPr>
          <w:rFonts w:ascii="Calibri" w:hAnsi="Calibri"/>
          <w:b/>
          <w:caps/>
          <w:sz w:val="24"/>
          <w:szCs w:val="25"/>
        </w:rPr>
      </w:pPr>
      <w:r w:rsidRPr="0037761D">
        <w:rPr>
          <w:rFonts w:ascii="Calibri" w:hAnsi="Calibri"/>
          <w:b/>
          <w:caps/>
          <w:sz w:val="24"/>
          <w:szCs w:val="25"/>
        </w:rPr>
        <w:t xml:space="preserve">- </w:t>
      </w:r>
      <w:r w:rsidRPr="00D83B14">
        <w:rPr>
          <w:rFonts w:ascii="Calibri" w:hAnsi="Calibri"/>
          <w:b/>
          <w:caps/>
          <w:sz w:val="24"/>
          <w:szCs w:val="25"/>
        </w:rPr>
        <w:t>Programa de Fortalecimento Emergencial do Atendimento do Cadastro Único no Sistema Único da Assistência Social - PROCAD – SUAS</w:t>
      </w:r>
    </w:p>
    <w:p w:rsidR="004277F6" w:rsidRPr="00B171DF" w:rsidRDefault="004277F6" w:rsidP="004277F6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>- Palestrante</w:t>
      </w:r>
      <w:r w:rsidRPr="00B171DF">
        <w:rPr>
          <w:rFonts w:ascii="Calibri" w:hAnsi="Calibri"/>
          <w:b w:val="0"/>
          <w:color w:val="auto"/>
          <w:sz w:val="24"/>
          <w:szCs w:val="25"/>
        </w:rPr>
        <w:t xml:space="preserve">: </w:t>
      </w:r>
      <w:r w:rsidR="00B171DF" w:rsidRPr="00B171DF">
        <w:rPr>
          <w:rFonts w:ascii="Calibri" w:hAnsi="Calibri"/>
          <w:b w:val="0"/>
          <w:color w:val="auto"/>
          <w:sz w:val="24"/>
          <w:szCs w:val="25"/>
        </w:rPr>
        <w:t>Renan Ulbricht</w:t>
      </w:r>
    </w:p>
    <w:p w:rsidR="004277F6" w:rsidRPr="00B171DF" w:rsidRDefault="004277F6" w:rsidP="004277F6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 w:rsidRPr="00B171DF">
        <w:rPr>
          <w:rFonts w:ascii="Calibri" w:hAnsi="Calibri"/>
          <w:sz w:val="24"/>
          <w:szCs w:val="25"/>
        </w:rPr>
        <w:t xml:space="preserve">- Mediador: </w:t>
      </w:r>
      <w:r w:rsidR="00B171DF" w:rsidRPr="00B171DF">
        <w:rPr>
          <w:rFonts w:ascii="Calibri" w:hAnsi="Calibri"/>
          <w:sz w:val="24"/>
          <w:szCs w:val="25"/>
        </w:rPr>
        <w:t>Kamilla Nunes</w:t>
      </w:r>
    </w:p>
    <w:p w:rsidR="0037761D" w:rsidRPr="00EB6CA0" w:rsidRDefault="008116CD" w:rsidP="0037761D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17h00</w:t>
      </w:r>
    </w:p>
    <w:p w:rsidR="0037761D" w:rsidRDefault="0037761D" w:rsidP="0037761D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lastRenderedPageBreak/>
        <w:t>- Encerramento</w:t>
      </w:r>
    </w:p>
    <w:p w:rsidR="00D851C7" w:rsidRPr="00CA2B50" w:rsidRDefault="00D851C7" w:rsidP="00D851C7">
      <w:pPr>
        <w:shd w:val="clear" w:color="auto" w:fill="DEA99A" w:themeFill="accent3" w:themeFillTint="66"/>
        <w:spacing w:after="0" w:line="240" w:lineRule="auto"/>
        <w:ind w:right="0"/>
        <w:jc w:val="center"/>
        <w:rPr>
          <w:rFonts w:ascii="Calibri" w:hAnsi="Calibri"/>
          <w:b/>
          <w:sz w:val="24"/>
          <w:szCs w:val="25"/>
        </w:rPr>
      </w:pPr>
      <w:r>
        <w:rPr>
          <w:rFonts w:ascii="Calibri" w:hAnsi="Calibri"/>
          <w:b/>
          <w:szCs w:val="25"/>
        </w:rPr>
        <w:t>14</w:t>
      </w:r>
      <w:r w:rsidRPr="00CA2B50">
        <w:rPr>
          <w:rFonts w:ascii="Calibri" w:hAnsi="Calibri"/>
          <w:b/>
          <w:szCs w:val="25"/>
        </w:rPr>
        <w:t>/04/23</w:t>
      </w:r>
    </w:p>
    <w:p w:rsidR="00D851C7" w:rsidRPr="00EB6CA0" w:rsidRDefault="00D851C7" w:rsidP="00D851C7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08h00 - 08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30</w:t>
      </w:r>
      <w:r w:rsidRPr="00EB6CA0">
        <w:rPr>
          <w:rFonts w:ascii="Calibri" w:hAnsi="Calibri"/>
          <w:sz w:val="24"/>
          <w:szCs w:val="25"/>
        </w:rPr>
        <w:t xml:space="preserve"> </w:t>
      </w:r>
      <w:r w:rsidRPr="00EB6CA0">
        <w:rPr>
          <w:rFonts w:ascii="Calibri" w:hAnsi="Calibri"/>
          <w:sz w:val="24"/>
          <w:szCs w:val="25"/>
        </w:rPr>
        <w:tab/>
      </w:r>
    </w:p>
    <w:p w:rsidR="00D851C7" w:rsidRPr="00EB6CA0" w:rsidRDefault="00D851C7" w:rsidP="00D851C7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CREDENCIAMENTO </w:t>
      </w:r>
    </w:p>
    <w:p w:rsidR="00D851C7" w:rsidRDefault="00D851C7" w:rsidP="00D851C7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08</w:t>
      </w:r>
      <w:r w:rsidRPr="00EB6CA0">
        <w:rPr>
          <w:rFonts w:ascii="Calibri" w:hAnsi="Calibri"/>
          <w:sz w:val="24"/>
          <w:szCs w:val="25"/>
        </w:rPr>
        <w:t>h</w:t>
      </w:r>
      <w:r>
        <w:rPr>
          <w:rFonts w:ascii="Calibri" w:hAnsi="Calibri"/>
          <w:sz w:val="24"/>
          <w:szCs w:val="25"/>
        </w:rPr>
        <w:t>30 - 09h30 (1 hora)</w:t>
      </w:r>
    </w:p>
    <w:p w:rsidR="00D851C7" w:rsidRPr="00D851C7" w:rsidRDefault="00D851C7" w:rsidP="00D851C7">
      <w:pPr>
        <w:spacing w:after="0" w:line="240" w:lineRule="auto"/>
        <w:ind w:right="0"/>
        <w:rPr>
          <w:rFonts w:ascii="Calibri" w:hAnsi="Calibri"/>
          <w:b/>
          <w:caps/>
          <w:sz w:val="24"/>
          <w:szCs w:val="25"/>
        </w:rPr>
      </w:pPr>
      <w:r w:rsidRPr="00D851C7">
        <w:rPr>
          <w:rFonts w:ascii="Calibri" w:hAnsi="Calibri"/>
          <w:b/>
          <w:caps/>
          <w:sz w:val="24"/>
          <w:szCs w:val="25"/>
        </w:rPr>
        <w:t>- Plano de trabalho do PROCAD –</w:t>
      </w:r>
      <w:r>
        <w:rPr>
          <w:rFonts w:ascii="Calibri" w:hAnsi="Calibri"/>
          <w:b/>
          <w:caps/>
          <w:sz w:val="24"/>
          <w:szCs w:val="25"/>
        </w:rPr>
        <w:t xml:space="preserve"> </w:t>
      </w:r>
      <w:r w:rsidRPr="00D851C7">
        <w:rPr>
          <w:rFonts w:ascii="Calibri" w:hAnsi="Calibri"/>
          <w:b/>
          <w:caps/>
          <w:sz w:val="24"/>
          <w:szCs w:val="25"/>
        </w:rPr>
        <w:t xml:space="preserve">SUAS </w:t>
      </w:r>
    </w:p>
    <w:p w:rsidR="004277F6" w:rsidRPr="007A273C" w:rsidRDefault="004277F6" w:rsidP="004277F6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 xml:space="preserve">- Palestrante: </w:t>
      </w:r>
      <w:r w:rsidR="00B171DF" w:rsidRPr="00B171DF">
        <w:rPr>
          <w:rFonts w:ascii="Calibri" w:hAnsi="Calibri"/>
          <w:b w:val="0"/>
          <w:color w:val="auto"/>
          <w:sz w:val="24"/>
          <w:szCs w:val="25"/>
        </w:rPr>
        <w:t>Kamilla Nunes</w:t>
      </w:r>
    </w:p>
    <w:p w:rsidR="00D851C7" w:rsidRPr="00EB6CA0" w:rsidRDefault="006E21F0" w:rsidP="00D851C7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09</w:t>
      </w:r>
      <w:r w:rsidR="00D851C7">
        <w:rPr>
          <w:rFonts w:ascii="Calibri" w:hAnsi="Calibri"/>
          <w:sz w:val="24"/>
          <w:szCs w:val="25"/>
        </w:rPr>
        <w:t>h30 - 11h</w:t>
      </w:r>
      <w:r>
        <w:rPr>
          <w:rFonts w:ascii="Calibri" w:hAnsi="Calibri"/>
          <w:sz w:val="24"/>
          <w:szCs w:val="25"/>
        </w:rPr>
        <w:t>00</w:t>
      </w:r>
      <w:r w:rsidR="00D851C7">
        <w:rPr>
          <w:rFonts w:ascii="Calibri" w:hAnsi="Calibri"/>
          <w:sz w:val="24"/>
          <w:szCs w:val="25"/>
        </w:rPr>
        <w:t xml:space="preserve"> (</w:t>
      </w:r>
      <w:r>
        <w:rPr>
          <w:rFonts w:ascii="Calibri" w:hAnsi="Calibri"/>
          <w:sz w:val="24"/>
          <w:szCs w:val="25"/>
        </w:rPr>
        <w:t>1 hora e 30</w:t>
      </w:r>
      <w:r w:rsidR="00D851C7">
        <w:rPr>
          <w:rFonts w:ascii="Calibri" w:hAnsi="Calibri"/>
          <w:sz w:val="24"/>
          <w:szCs w:val="25"/>
        </w:rPr>
        <w:t>min)</w:t>
      </w:r>
    </w:p>
    <w:p w:rsidR="00D851C7" w:rsidRPr="006E21F0" w:rsidRDefault="00D851C7" w:rsidP="00D851C7">
      <w:pPr>
        <w:spacing w:after="0" w:line="240" w:lineRule="auto"/>
        <w:ind w:right="0"/>
        <w:rPr>
          <w:rFonts w:ascii="Calibri" w:hAnsi="Calibri"/>
          <w:b/>
          <w:caps/>
          <w:sz w:val="24"/>
          <w:szCs w:val="25"/>
        </w:rPr>
      </w:pPr>
      <w:r w:rsidRPr="006E21F0">
        <w:rPr>
          <w:rFonts w:ascii="Calibri" w:hAnsi="Calibri"/>
          <w:b/>
          <w:caps/>
          <w:sz w:val="24"/>
          <w:szCs w:val="25"/>
        </w:rPr>
        <w:t xml:space="preserve">- </w:t>
      </w:r>
      <w:r w:rsidR="006E21F0" w:rsidRPr="006E21F0">
        <w:rPr>
          <w:rFonts w:ascii="Calibri" w:hAnsi="Calibri"/>
          <w:b/>
          <w:caps/>
          <w:sz w:val="24"/>
          <w:szCs w:val="25"/>
        </w:rPr>
        <w:t>Gestão IGD/PBF e PROCAD-SUAS</w:t>
      </w:r>
    </w:p>
    <w:p w:rsidR="004277F6" w:rsidRDefault="004277F6" w:rsidP="004277F6">
      <w:pPr>
        <w:pStyle w:val="Ttulo1"/>
        <w:shd w:val="clear" w:color="auto" w:fill="FFFFFF"/>
        <w:spacing w:before="0" w:after="0"/>
        <w:rPr>
          <w:rFonts w:ascii="Calibri" w:hAnsi="Calibri"/>
          <w:b w:val="0"/>
          <w:color w:val="auto"/>
          <w:sz w:val="24"/>
          <w:szCs w:val="25"/>
        </w:rPr>
      </w:pPr>
      <w:r w:rsidRPr="007A273C">
        <w:rPr>
          <w:rFonts w:ascii="Calibri" w:hAnsi="Calibri"/>
          <w:b w:val="0"/>
          <w:color w:val="auto"/>
          <w:sz w:val="24"/>
          <w:szCs w:val="25"/>
        </w:rPr>
        <w:t xml:space="preserve">- Palestrante: </w:t>
      </w:r>
      <w:r w:rsidR="00B171DF" w:rsidRPr="00B171DF">
        <w:rPr>
          <w:rFonts w:ascii="Calibri" w:hAnsi="Calibri"/>
          <w:b w:val="0"/>
          <w:color w:val="auto"/>
          <w:sz w:val="24"/>
          <w:szCs w:val="25"/>
        </w:rPr>
        <w:t>Claudete Milanezi Vasconcelos</w:t>
      </w:r>
    </w:p>
    <w:p w:rsidR="00C71528" w:rsidRPr="00DC01AB" w:rsidRDefault="00C71528" w:rsidP="00C71528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5"/>
        </w:rPr>
        <w:t xml:space="preserve">- Tema: Prestação de Contas IGD-M </w:t>
      </w:r>
    </w:p>
    <w:p w:rsidR="004277F6" w:rsidRPr="00EB6CA0" w:rsidRDefault="004277F6" w:rsidP="004277F6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 xml:space="preserve">- Mediador: </w:t>
      </w:r>
      <w:r w:rsidR="00B171DF" w:rsidRPr="00B171DF">
        <w:rPr>
          <w:rFonts w:ascii="Calibri" w:hAnsi="Calibri"/>
          <w:sz w:val="24"/>
          <w:szCs w:val="25"/>
        </w:rPr>
        <w:t>Kamilla Nunes</w:t>
      </w:r>
    </w:p>
    <w:p w:rsidR="00D851C7" w:rsidRPr="00EB6CA0" w:rsidRDefault="00AF457B" w:rsidP="00D851C7">
      <w:pPr>
        <w:shd w:val="clear" w:color="auto" w:fill="79E5DF" w:themeFill="accent1" w:themeFillTint="66"/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11</w:t>
      </w:r>
      <w:r w:rsidR="00D851C7">
        <w:rPr>
          <w:rFonts w:ascii="Calibri" w:hAnsi="Calibri"/>
          <w:sz w:val="24"/>
          <w:szCs w:val="25"/>
        </w:rPr>
        <w:t>h00</w:t>
      </w:r>
    </w:p>
    <w:p w:rsidR="00D851C7" w:rsidRDefault="00D851C7" w:rsidP="00D851C7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  <w:r>
        <w:rPr>
          <w:rFonts w:ascii="Calibri" w:hAnsi="Calibri"/>
          <w:sz w:val="24"/>
          <w:szCs w:val="25"/>
        </w:rPr>
        <w:t>- Encerramento</w:t>
      </w:r>
    </w:p>
    <w:p w:rsidR="00D851C7" w:rsidRDefault="00D851C7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C659AD" w:rsidRDefault="00C659AD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C659AD" w:rsidRDefault="00C659AD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C659AD" w:rsidRDefault="00C659AD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C659AD" w:rsidRDefault="00C659AD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C659AD" w:rsidRDefault="00C659AD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7E5561" w:rsidRDefault="007E5561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7E5561" w:rsidRDefault="007E5561" w:rsidP="00F35E64">
      <w:pPr>
        <w:spacing w:after="0" w:line="240" w:lineRule="auto"/>
        <w:ind w:right="0"/>
        <w:rPr>
          <w:rFonts w:ascii="Calibri" w:hAnsi="Calibri"/>
          <w:sz w:val="24"/>
          <w:szCs w:val="25"/>
        </w:rPr>
      </w:pPr>
    </w:p>
    <w:p w:rsidR="004277F6" w:rsidRDefault="004277F6" w:rsidP="000A6AAD">
      <w:pPr>
        <w:pStyle w:val="PargrafodaLista"/>
        <w:spacing w:after="0" w:line="240" w:lineRule="auto"/>
        <w:ind w:right="0"/>
        <w:rPr>
          <w:rFonts w:cs="Arial"/>
          <w:b/>
          <w:sz w:val="24"/>
          <w:szCs w:val="24"/>
        </w:rPr>
      </w:pPr>
    </w:p>
    <w:p w:rsidR="000C2076" w:rsidRPr="00AB5CE0" w:rsidRDefault="000C2076" w:rsidP="000C2076">
      <w:pPr>
        <w:pStyle w:val="PargrafodaLista"/>
        <w:numPr>
          <w:ilvl w:val="0"/>
          <w:numId w:val="31"/>
        </w:numPr>
        <w:spacing w:after="0" w:line="240" w:lineRule="auto"/>
        <w:ind w:right="0"/>
        <w:rPr>
          <w:rFonts w:ascii="Calibri" w:hAnsi="Calibri" w:cs="Arial"/>
          <w:b/>
          <w:sz w:val="24"/>
          <w:szCs w:val="24"/>
        </w:rPr>
      </w:pPr>
      <w:r w:rsidRPr="00AB5CE0">
        <w:rPr>
          <w:rFonts w:ascii="Calibri" w:hAnsi="Calibri" w:cs="Arial"/>
          <w:b/>
          <w:sz w:val="24"/>
          <w:szCs w:val="24"/>
        </w:rPr>
        <w:t xml:space="preserve">Credenciamento Geral </w:t>
      </w:r>
      <w:r w:rsidRPr="00AB5CE0">
        <w:rPr>
          <w:rFonts w:ascii="Calibri" w:hAnsi="Calibri" w:cs="Arial"/>
          <w:sz w:val="24"/>
          <w:szCs w:val="24"/>
        </w:rPr>
        <w:t>- Recepção Entrada Frente</w:t>
      </w:r>
    </w:p>
    <w:p w:rsidR="000C2076" w:rsidRPr="00AB5CE0" w:rsidRDefault="000C2076" w:rsidP="000C2076">
      <w:pPr>
        <w:pStyle w:val="PargrafodaLista"/>
        <w:spacing w:after="0" w:line="240" w:lineRule="auto"/>
        <w:rPr>
          <w:rFonts w:ascii="Calibri" w:hAnsi="Calibri" w:cs="Arial"/>
          <w:sz w:val="24"/>
          <w:szCs w:val="24"/>
        </w:rPr>
      </w:pPr>
      <w:r w:rsidRPr="00AB5CE0">
        <w:rPr>
          <w:rFonts w:ascii="Calibri" w:hAnsi="Calibri" w:cs="Arial"/>
          <w:sz w:val="24"/>
          <w:szCs w:val="24"/>
        </w:rPr>
        <w:t xml:space="preserve">Responsável: </w:t>
      </w:r>
      <w:r w:rsidR="00CE44FF" w:rsidRPr="00CE44FF">
        <w:rPr>
          <w:rFonts w:ascii="Calibri" w:hAnsi="Calibri" w:cs="Arial"/>
          <w:sz w:val="24"/>
          <w:szCs w:val="24"/>
        </w:rPr>
        <w:t>Renata</w:t>
      </w:r>
      <w:r w:rsidRPr="00CE44FF">
        <w:rPr>
          <w:rFonts w:ascii="Calibri" w:hAnsi="Calibri" w:cs="Arial"/>
          <w:sz w:val="24"/>
          <w:szCs w:val="24"/>
        </w:rPr>
        <w:t xml:space="preserve"> e </w:t>
      </w:r>
      <w:r w:rsidR="00CE44FF" w:rsidRPr="00CE44FF">
        <w:rPr>
          <w:rFonts w:ascii="Calibri" w:hAnsi="Calibri" w:cs="Arial"/>
          <w:sz w:val="24"/>
          <w:szCs w:val="24"/>
        </w:rPr>
        <w:t>Flávia</w:t>
      </w:r>
    </w:p>
    <w:p w:rsidR="000C2076" w:rsidRPr="00AB5CE0" w:rsidRDefault="000C2076" w:rsidP="000C2076">
      <w:pPr>
        <w:spacing w:after="0" w:line="240" w:lineRule="auto"/>
        <w:rPr>
          <w:rFonts w:ascii="Calibri" w:hAnsi="Calibri" w:cs="Arial"/>
          <w:sz w:val="20"/>
          <w:szCs w:val="24"/>
        </w:rPr>
      </w:pPr>
    </w:p>
    <w:p w:rsidR="000C2076" w:rsidRPr="00AB5CE0" w:rsidRDefault="000C2076" w:rsidP="000C2076">
      <w:pPr>
        <w:pStyle w:val="PargrafodaLista"/>
        <w:numPr>
          <w:ilvl w:val="0"/>
          <w:numId w:val="31"/>
        </w:numPr>
        <w:spacing w:after="0" w:line="240" w:lineRule="auto"/>
        <w:ind w:right="0"/>
        <w:rPr>
          <w:rFonts w:ascii="Calibri" w:hAnsi="Calibri" w:cs="Arial"/>
          <w:b/>
          <w:sz w:val="24"/>
          <w:szCs w:val="24"/>
        </w:rPr>
      </w:pPr>
      <w:r w:rsidRPr="00AB5CE0">
        <w:rPr>
          <w:rFonts w:ascii="Calibri" w:hAnsi="Calibri" w:cs="Arial"/>
          <w:b/>
          <w:sz w:val="24"/>
          <w:szCs w:val="24"/>
        </w:rPr>
        <w:t xml:space="preserve">Credenciamento Autoridades </w:t>
      </w:r>
      <w:r w:rsidRPr="00AB5CE0">
        <w:rPr>
          <w:rFonts w:ascii="Calibri" w:hAnsi="Calibri" w:cs="Arial"/>
          <w:sz w:val="24"/>
          <w:szCs w:val="24"/>
        </w:rPr>
        <w:t>- Entrada Auditório</w:t>
      </w:r>
    </w:p>
    <w:p w:rsidR="000C2076" w:rsidRPr="001E2E4A" w:rsidRDefault="000C2076" w:rsidP="000C2076">
      <w:pPr>
        <w:pStyle w:val="PargrafodaLista"/>
        <w:spacing w:after="0" w:line="240" w:lineRule="auto"/>
        <w:rPr>
          <w:rFonts w:ascii="Calibri" w:hAnsi="Calibri" w:cs="Arial"/>
          <w:sz w:val="24"/>
          <w:szCs w:val="24"/>
        </w:rPr>
      </w:pPr>
      <w:r w:rsidRPr="00AB5CE0">
        <w:rPr>
          <w:rFonts w:ascii="Calibri" w:hAnsi="Calibri" w:cs="Arial"/>
          <w:sz w:val="24"/>
          <w:szCs w:val="24"/>
        </w:rPr>
        <w:t>Responsável:</w:t>
      </w:r>
      <w:r w:rsidR="00CE44FF">
        <w:rPr>
          <w:rFonts w:ascii="Calibri" w:hAnsi="Calibri" w:cs="Arial"/>
          <w:sz w:val="24"/>
          <w:szCs w:val="24"/>
        </w:rPr>
        <w:t xml:space="preserve"> </w:t>
      </w:r>
      <w:r w:rsidR="00CE44FF" w:rsidRPr="00046B28">
        <w:rPr>
          <w:rFonts w:ascii="Calibri" w:hAnsi="Calibri" w:cs="Arial"/>
          <w:sz w:val="24"/>
          <w:szCs w:val="24"/>
        </w:rPr>
        <w:t>M</w:t>
      </w:r>
      <w:r w:rsidR="00CE44FF" w:rsidRPr="001E2E4A">
        <w:rPr>
          <w:rFonts w:ascii="Calibri" w:hAnsi="Calibri" w:cs="Arial"/>
          <w:sz w:val="24"/>
          <w:szCs w:val="24"/>
        </w:rPr>
        <w:t>ariselma</w:t>
      </w:r>
      <w:r w:rsidRPr="001E2E4A">
        <w:rPr>
          <w:rFonts w:ascii="Calibri" w:hAnsi="Calibri" w:cs="Arial"/>
          <w:sz w:val="24"/>
          <w:szCs w:val="24"/>
        </w:rPr>
        <w:t xml:space="preserve"> e </w:t>
      </w:r>
      <w:r w:rsidR="001E2E4A" w:rsidRPr="001E2E4A">
        <w:rPr>
          <w:rFonts w:ascii="Calibri" w:hAnsi="Calibri" w:cs="Arial"/>
          <w:sz w:val="24"/>
          <w:szCs w:val="24"/>
        </w:rPr>
        <w:t>Flávia Mara</w:t>
      </w:r>
    </w:p>
    <w:p w:rsidR="000C2076" w:rsidRPr="001E2E4A" w:rsidRDefault="000C2076" w:rsidP="000C2076">
      <w:pPr>
        <w:spacing w:after="0" w:line="240" w:lineRule="auto"/>
        <w:rPr>
          <w:rFonts w:ascii="Calibri" w:hAnsi="Calibri" w:cs="Arial"/>
          <w:sz w:val="20"/>
          <w:szCs w:val="24"/>
        </w:rPr>
      </w:pPr>
    </w:p>
    <w:p w:rsidR="000C2076" w:rsidRPr="001E2E4A" w:rsidRDefault="000C2076" w:rsidP="000C2076">
      <w:pPr>
        <w:pStyle w:val="PargrafodaLista"/>
        <w:numPr>
          <w:ilvl w:val="0"/>
          <w:numId w:val="31"/>
        </w:numPr>
        <w:spacing w:after="0" w:line="240" w:lineRule="auto"/>
        <w:ind w:right="0"/>
        <w:rPr>
          <w:rFonts w:ascii="Calibri" w:hAnsi="Calibri" w:cs="Arial"/>
          <w:b/>
          <w:sz w:val="24"/>
          <w:szCs w:val="24"/>
        </w:rPr>
      </w:pPr>
      <w:r w:rsidRPr="001E2E4A">
        <w:rPr>
          <w:rFonts w:ascii="Calibri" w:hAnsi="Calibri" w:cs="Arial"/>
          <w:b/>
          <w:sz w:val="24"/>
          <w:szCs w:val="24"/>
        </w:rPr>
        <w:t>Som</w:t>
      </w:r>
    </w:p>
    <w:p w:rsidR="000C2076" w:rsidRPr="001E2E4A" w:rsidRDefault="000C2076" w:rsidP="000C2076">
      <w:pPr>
        <w:pStyle w:val="PargrafodaLista"/>
        <w:spacing w:after="0" w:line="240" w:lineRule="auto"/>
        <w:rPr>
          <w:rFonts w:ascii="Calibri" w:hAnsi="Calibri" w:cs="Arial"/>
          <w:sz w:val="24"/>
          <w:szCs w:val="24"/>
        </w:rPr>
      </w:pPr>
      <w:r w:rsidRPr="001E2E4A">
        <w:rPr>
          <w:rFonts w:ascii="Calibri" w:hAnsi="Calibri" w:cs="Arial"/>
          <w:sz w:val="24"/>
          <w:szCs w:val="24"/>
        </w:rPr>
        <w:t>Responsável: ????</w:t>
      </w:r>
    </w:p>
    <w:p w:rsidR="000C2076" w:rsidRPr="001E2E4A" w:rsidRDefault="000C2076" w:rsidP="000C2076">
      <w:pPr>
        <w:spacing w:after="0" w:line="240" w:lineRule="auto"/>
        <w:rPr>
          <w:rFonts w:ascii="Calibri" w:hAnsi="Calibri" w:cs="Arial"/>
          <w:sz w:val="20"/>
          <w:szCs w:val="24"/>
        </w:rPr>
      </w:pPr>
    </w:p>
    <w:p w:rsidR="000C2076" w:rsidRPr="001E2E4A" w:rsidRDefault="000C2076" w:rsidP="000C2076">
      <w:pPr>
        <w:pStyle w:val="PargrafodaLista"/>
        <w:numPr>
          <w:ilvl w:val="0"/>
          <w:numId w:val="31"/>
        </w:numPr>
        <w:spacing w:after="0" w:line="240" w:lineRule="auto"/>
        <w:ind w:right="0"/>
        <w:rPr>
          <w:rFonts w:ascii="Calibri" w:hAnsi="Calibri" w:cs="Arial"/>
          <w:b/>
          <w:sz w:val="24"/>
          <w:szCs w:val="24"/>
        </w:rPr>
      </w:pPr>
      <w:r w:rsidRPr="001E2E4A">
        <w:rPr>
          <w:rFonts w:ascii="Calibri" w:hAnsi="Calibri" w:cs="Arial"/>
          <w:b/>
          <w:sz w:val="24"/>
          <w:szCs w:val="24"/>
        </w:rPr>
        <w:t>Transmissão on-line</w:t>
      </w:r>
    </w:p>
    <w:p w:rsidR="000C2076" w:rsidRPr="001E2E4A" w:rsidRDefault="000C2076" w:rsidP="000C2076">
      <w:pPr>
        <w:pStyle w:val="PargrafodaLista"/>
        <w:spacing w:after="0" w:line="240" w:lineRule="auto"/>
        <w:rPr>
          <w:rFonts w:ascii="Calibri" w:hAnsi="Calibri" w:cs="Arial"/>
          <w:sz w:val="24"/>
          <w:szCs w:val="24"/>
        </w:rPr>
      </w:pPr>
      <w:r w:rsidRPr="001E2E4A">
        <w:rPr>
          <w:rFonts w:ascii="Calibri" w:hAnsi="Calibri" w:cs="Arial"/>
          <w:sz w:val="24"/>
          <w:szCs w:val="24"/>
        </w:rPr>
        <w:t>Responsável: Leomar</w:t>
      </w:r>
    </w:p>
    <w:p w:rsidR="000C2076" w:rsidRPr="001E2E4A" w:rsidRDefault="000C2076" w:rsidP="000C2076">
      <w:pPr>
        <w:spacing w:after="0" w:line="240" w:lineRule="auto"/>
        <w:rPr>
          <w:rFonts w:ascii="Calibri" w:hAnsi="Calibri" w:cs="Arial"/>
          <w:sz w:val="20"/>
          <w:szCs w:val="24"/>
        </w:rPr>
      </w:pPr>
    </w:p>
    <w:p w:rsidR="000C2076" w:rsidRPr="001E2E4A" w:rsidRDefault="000C2076" w:rsidP="000C2076">
      <w:pPr>
        <w:pStyle w:val="PargrafodaLista"/>
        <w:numPr>
          <w:ilvl w:val="0"/>
          <w:numId w:val="31"/>
        </w:numPr>
        <w:spacing w:after="0" w:line="240" w:lineRule="auto"/>
        <w:ind w:right="0"/>
        <w:rPr>
          <w:rFonts w:ascii="Calibri" w:hAnsi="Calibri" w:cs="Arial"/>
          <w:b/>
          <w:sz w:val="24"/>
          <w:szCs w:val="24"/>
        </w:rPr>
      </w:pPr>
      <w:r w:rsidRPr="001E2E4A">
        <w:rPr>
          <w:rFonts w:ascii="Calibri" w:hAnsi="Calibri" w:cs="Arial"/>
          <w:b/>
          <w:sz w:val="24"/>
          <w:szCs w:val="24"/>
        </w:rPr>
        <w:t>Palco</w:t>
      </w:r>
    </w:p>
    <w:p w:rsidR="000C2076" w:rsidRPr="001E2E4A" w:rsidRDefault="000C2076" w:rsidP="000C2076">
      <w:pPr>
        <w:pStyle w:val="PargrafodaLista"/>
        <w:spacing w:after="0" w:line="240" w:lineRule="auto"/>
        <w:rPr>
          <w:rFonts w:ascii="Calibri" w:hAnsi="Calibri" w:cs="Arial"/>
          <w:sz w:val="24"/>
          <w:szCs w:val="24"/>
        </w:rPr>
      </w:pPr>
      <w:r w:rsidRPr="001E2E4A">
        <w:rPr>
          <w:rFonts w:ascii="Calibri" w:hAnsi="Calibri" w:cs="Arial"/>
          <w:sz w:val="24"/>
          <w:szCs w:val="24"/>
        </w:rPr>
        <w:t xml:space="preserve">Responsável: Sandrea e </w:t>
      </w:r>
      <w:r w:rsidR="00CE44FF" w:rsidRPr="001E2E4A">
        <w:rPr>
          <w:rFonts w:ascii="Calibri" w:hAnsi="Calibri" w:cs="Arial"/>
          <w:sz w:val="24"/>
          <w:szCs w:val="24"/>
        </w:rPr>
        <w:t>Márcia Débora</w:t>
      </w:r>
    </w:p>
    <w:p w:rsidR="000C2076" w:rsidRPr="001E2E4A" w:rsidRDefault="000C2076" w:rsidP="000C2076">
      <w:pPr>
        <w:spacing w:after="0" w:line="240" w:lineRule="auto"/>
        <w:rPr>
          <w:rFonts w:ascii="Calibri" w:hAnsi="Calibri" w:cs="Arial"/>
          <w:sz w:val="20"/>
          <w:szCs w:val="24"/>
        </w:rPr>
      </w:pPr>
    </w:p>
    <w:p w:rsidR="000C2076" w:rsidRPr="001E2E4A" w:rsidRDefault="000C2076" w:rsidP="000C2076">
      <w:pPr>
        <w:pStyle w:val="PargrafodaLista"/>
        <w:numPr>
          <w:ilvl w:val="0"/>
          <w:numId w:val="31"/>
        </w:numPr>
        <w:spacing w:after="0" w:line="240" w:lineRule="auto"/>
        <w:ind w:right="0"/>
        <w:rPr>
          <w:rFonts w:ascii="Calibri" w:hAnsi="Calibri" w:cs="Arial"/>
          <w:b/>
          <w:sz w:val="24"/>
          <w:szCs w:val="24"/>
        </w:rPr>
      </w:pPr>
      <w:r w:rsidRPr="001E2E4A">
        <w:rPr>
          <w:rFonts w:ascii="Calibri" w:hAnsi="Calibri" w:cs="Arial"/>
          <w:b/>
          <w:sz w:val="24"/>
          <w:szCs w:val="24"/>
        </w:rPr>
        <w:t>Auditório</w:t>
      </w:r>
    </w:p>
    <w:p w:rsidR="000C2076" w:rsidRPr="001E2E4A" w:rsidRDefault="000C2076" w:rsidP="000C2076">
      <w:pPr>
        <w:pStyle w:val="PargrafodaLista"/>
        <w:spacing w:after="0" w:line="240" w:lineRule="auto"/>
        <w:rPr>
          <w:rFonts w:ascii="Calibri" w:hAnsi="Calibri" w:cs="Arial"/>
          <w:sz w:val="24"/>
          <w:szCs w:val="24"/>
        </w:rPr>
      </w:pPr>
      <w:r w:rsidRPr="001E2E4A">
        <w:rPr>
          <w:rFonts w:ascii="Calibri" w:hAnsi="Calibri" w:cs="Arial"/>
          <w:sz w:val="24"/>
          <w:szCs w:val="24"/>
        </w:rPr>
        <w:t xml:space="preserve">Responsável: </w:t>
      </w:r>
      <w:r w:rsidR="001E2E4A" w:rsidRPr="001E2E4A">
        <w:rPr>
          <w:rFonts w:ascii="Calibri" w:hAnsi="Calibri" w:cs="Arial"/>
          <w:sz w:val="24"/>
          <w:szCs w:val="24"/>
        </w:rPr>
        <w:t>Lais Pereira</w:t>
      </w:r>
    </w:p>
    <w:p w:rsidR="000C2076" w:rsidRPr="00AB5CE0" w:rsidRDefault="000C2076" w:rsidP="000C2076">
      <w:pPr>
        <w:rPr>
          <w:rFonts w:ascii="Calibri" w:hAnsi="Calibri" w:cs="Arial"/>
          <w:sz w:val="20"/>
          <w:szCs w:val="24"/>
        </w:rPr>
      </w:pPr>
    </w:p>
    <w:p w:rsidR="000C2076" w:rsidRPr="00AB5CE0" w:rsidRDefault="000C2076" w:rsidP="000C2076">
      <w:pPr>
        <w:rPr>
          <w:rFonts w:ascii="Calibri" w:hAnsi="Calibri" w:cs="Arial"/>
          <w:sz w:val="24"/>
          <w:szCs w:val="24"/>
        </w:rPr>
      </w:pPr>
    </w:p>
    <w:p w:rsidR="000A6AAD" w:rsidRPr="00AB5CE0" w:rsidRDefault="000C2076" w:rsidP="000C2076">
      <w:pPr>
        <w:spacing w:after="0" w:line="240" w:lineRule="auto"/>
        <w:rPr>
          <w:rFonts w:ascii="Calibri" w:hAnsi="Calibri" w:cs="Arial"/>
          <w:sz w:val="20"/>
          <w:szCs w:val="24"/>
        </w:rPr>
      </w:pPr>
      <w:r w:rsidRPr="00AB5CE0">
        <w:rPr>
          <w:rFonts w:ascii="Calibri" w:hAnsi="Calibri" w:cs="Arial"/>
          <w:sz w:val="24"/>
          <w:szCs w:val="24"/>
        </w:rPr>
        <w:t>Roupa Preta</w:t>
      </w:r>
    </w:p>
    <w:p w:rsidR="000A6AAD" w:rsidRPr="00AB5CE0" w:rsidRDefault="000A6AAD" w:rsidP="000A6AAD">
      <w:pPr>
        <w:spacing w:after="0" w:line="240" w:lineRule="auto"/>
        <w:rPr>
          <w:rFonts w:ascii="Calibri" w:hAnsi="Calibri" w:cs="Arial"/>
          <w:sz w:val="24"/>
          <w:szCs w:val="24"/>
        </w:rPr>
      </w:pPr>
    </w:p>
    <w:sectPr w:rsidR="000A6AAD" w:rsidRPr="00AB5CE0" w:rsidSect="00470E43">
      <w:headerReference w:type="default" r:id="rId12"/>
      <w:pgSz w:w="11906" w:h="16838" w:code="9"/>
      <w:pgMar w:top="1800" w:right="1274" w:bottom="1440" w:left="1134" w:header="426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E76" w:rsidRDefault="00367E76" w:rsidP="001C66AD">
      <w:pPr>
        <w:spacing w:after="0" w:line="240" w:lineRule="auto"/>
      </w:pPr>
      <w:r>
        <w:separator/>
      </w:r>
    </w:p>
  </w:endnote>
  <w:endnote w:type="continuationSeparator" w:id="0">
    <w:p w:rsidR="00367E76" w:rsidRDefault="00367E7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F1B83C11-8A9F-4187-8D42-2B841DB94A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3437F4D-B4A4-4F03-BC27-9C212BDE78AE}"/>
    <w:embedBold r:id="rId3" w:fontKey="{EF416B59-980B-40E4-B3E7-7774F19E645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7358BD13-5DAB-44E7-A00F-F3E7DA5B6415}"/>
    <w:embedBold r:id="rId5" w:fontKey="{9F58B2E6-9E6A-45BF-9B13-FFEB257C65A7}"/>
    <w:embedItalic r:id="rId6" w:fontKey="{A98774E7-300F-4D9F-B26D-AB820B003DBB}"/>
    <w:embedBoldItalic r:id="rId7" w:fontKey="{CD320939-412E-4872-911E-2912CBBA842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72AE4B8B-92AF-4F42-B5BD-32CD1C8125FD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imbus Roman No9 L">
    <w:altName w:val="Times New Roman"/>
    <w:charset w:val="00"/>
    <w:family w:val="roman"/>
    <w:pitch w:val="variable"/>
  </w:font>
  <w:font w:name="MyriadPro-Bold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9" w:fontKey="{EF9A944E-82A6-41E7-AAA0-21B2510557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E76" w:rsidRDefault="00367E76" w:rsidP="001C66AD">
      <w:pPr>
        <w:spacing w:after="0" w:line="240" w:lineRule="auto"/>
      </w:pPr>
      <w:r>
        <w:separator/>
      </w:r>
    </w:p>
  </w:footnote>
  <w:footnote w:type="continuationSeparator" w:id="0">
    <w:p w:rsidR="00367E76" w:rsidRDefault="00367E7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D58" w:rsidRPr="00470E43" w:rsidRDefault="004F2328" w:rsidP="00A64D58">
    <w:pPr>
      <w:pStyle w:val="Corpodetexto"/>
      <w:spacing w:after="0" w:line="240" w:lineRule="auto"/>
      <w:jc w:val="center"/>
      <w:rPr>
        <w:rFonts w:ascii="Calibri" w:hAnsi="Calibri" w:cs="Arial"/>
        <w:b/>
        <w:caps/>
        <w:noProof/>
        <w:color w:val="0070C0"/>
        <w:szCs w:val="24"/>
        <w:lang w:val="pt-BR" w:eastAsia="pt-BR"/>
      </w:rPr>
    </w:pPr>
    <w:r>
      <w:rPr>
        <w:smallCaps/>
        <w:noProof/>
        <w:lang w:val="pt-BR" w:eastAsia="pt-BR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-28575</wp:posOffset>
          </wp:positionV>
          <wp:extent cx="1952625" cy="561975"/>
          <wp:effectExtent l="19050" t="0" r="9525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lang w:val="pt-BR" w:eastAsia="pt-BR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4918710</wp:posOffset>
          </wp:positionH>
          <wp:positionV relativeFrom="paragraph">
            <wp:posOffset>-228600</wp:posOffset>
          </wp:positionV>
          <wp:extent cx="990600" cy="904875"/>
          <wp:effectExtent l="19050" t="0" r="0" b="0"/>
          <wp:wrapTight wrapText="bothSides">
            <wp:wrapPolygon edited="0">
              <wp:start x="-415" y="0"/>
              <wp:lineTo x="-415" y="21373"/>
              <wp:lineTo x="21600" y="21373"/>
              <wp:lineTo x="21600" y="0"/>
              <wp:lineTo x="-415" y="0"/>
            </wp:wrapPolygon>
          </wp:wrapTight>
          <wp:docPr id="1" name="Imagem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06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smallCaps/>
        </w:rPr>
        <w:id w:val="-1286575463"/>
        <w:docPartObj>
          <w:docPartGallery w:val="Page Numbers (Margins)"/>
          <w:docPartUnique/>
        </w:docPartObj>
      </w:sdtPr>
      <w:sdtEndPr/>
      <w:sdtContent>
        <w:r w:rsidR="00A74683">
          <w:rPr>
            <w:smallCaps/>
            <w:noProof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77850" cy="2183130"/>
                  <wp:effectExtent l="0" t="0" r="0" b="7620"/>
                  <wp:wrapNone/>
                  <wp:docPr id="6" name="Retâ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85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487" w:rsidRDefault="00A91487">
                              <w:pPr>
                                <w:pStyle w:val="Rodap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pt-BR"/>
                                </w:rPr>
                                <w:t>Página</w:t>
                              </w:r>
                              <w:r w:rsidR="009372DC">
                                <w:rPr>
                                  <w:rFonts w:asciiTheme="minorHAnsi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="009372DC">
                                <w:rPr>
                                  <w:rFonts w:asciiTheme="minorHAnsi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A74683" w:rsidRPr="00A7468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pt-BR"/>
                                </w:rPr>
                                <w:t>1</w:t>
                              </w:r>
                              <w:r w:rsidR="009372DC"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ângulo 6" o:spid="_x0000_s1026" style="position:absolute;left:0;text-align:left;margin-left:0;margin-top:0;width:45.5pt;height:171.9pt;z-index:2516828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A91487" w:rsidRDefault="00A91487">
                        <w:pPr>
                          <w:pStyle w:val="Rodap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pt-BR"/>
                          </w:rPr>
                          <w:t>Página</w:t>
                        </w:r>
                        <w:r w:rsidR="009372DC">
                          <w:rPr>
                            <w:rFonts w:asciiTheme="minorHAnsi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="009372DC">
                          <w:rPr>
                            <w:rFonts w:asciiTheme="minorHAnsi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A74683" w:rsidRPr="00A7468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pt-BR"/>
                          </w:rPr>
                          <w:t>1</w:t>
                        </w:r>
                        <w:r w:rsidR="009372DC"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74683">
      <w:rPr>
        <w:rFonts w:ascii="Calibri" w:hAnsi="Calibri"/>
        <w:smallCaps/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89520" cy="10742930"/>
              <wp:effectExtent l="0" t="0" r="21590" b="0"/>
              <wp:wrapNone/>
              <wp:docPr id="2086" name="Grupo 2086">
                <a:extLst xmlns:a="http://schemas.openxmlformats.org/drawingml/2006/main">
                  <a:ext uri="{C183D7F6-B498-43B3-948B-1728B52AA6E4}"/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9520" cy="10742930"/>
                        <a:chOff x="0" y="0"/>
                        <a:chExt cx="7773324" cy="10065327"/>
                      </a:xfrm>
                    </wpg:grpSpPr>
                    <wpg:grpSp>
                      <wpg:cNvPr id="2087" name="Grupo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tângulo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tângulo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tângulo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tângulo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tângulo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tângulo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91487" w:rsidRDefault="00A91487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o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orma livre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orma livre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orma livre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orma livre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orma livre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orma livre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orma livre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orma livre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orma livre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orma livre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orma livre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orma livre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orma livre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orma livre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orma livre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orma livre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orma livre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orma livre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orma livre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orma livre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orma livre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orma livre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orma livre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orma livre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orma livre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orma livre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orma livre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orma livre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orma livre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orma livre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orma livre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orma livre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orma livre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orma livre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orma livre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orma livre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orma livre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orma livre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orma livre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orma livre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orma livre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orma livre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orma livre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orma livre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orma livre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orma livre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orma livre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orma livre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orma livre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orma livre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orma livre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orma livre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orma livre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orma livre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orma livre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orma livre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orma livre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orma livre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orma livre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orma livre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orma livre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orma livre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orma livre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orma livre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orma livre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orma livre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orma livre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orma livre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orma livre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orma livre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orma livre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orma livre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orma livre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orma livre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orma livre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orma livre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orma livre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orma livre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orma livre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orma livre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orma livre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orma livre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orma livre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orma livre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orma livre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orma livre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orma livre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orma livre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orma livre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orma livre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orma livre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orma livre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orma livre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orma livre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orma livre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orma livre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orma livre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orma livre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orma livre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orma livre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orma livre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orma livre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orma livre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orma livre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orma livre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orma livre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orma livre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orma livre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orma livre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orma livre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orma livre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orma livre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orma livre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orma livre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orma livre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orma livre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orma livre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orma livre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orma livre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orma livre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orma livre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orma livre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orma livre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orma livre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orma livre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orma livre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orma livre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orma livre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orma livre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orma livre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orma livre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orma livre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orma livre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orma livre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orma livre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orma livre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orma livre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orma livre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orma livre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orma livre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orma livre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orma livre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orma livre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orma livre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orma livre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orma livre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orma livre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orma livre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orma livre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orma livre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orma livre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orma livre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orma livre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orma livre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orma livre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orma livre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orma livre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orma livre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orma livre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id="Grupo 2086" o:spid="_x0000_s1027" style="position:absolute;left:0;text-align:left;margin-left:0;margin-top:0;width:597.6pt;height:845.9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">
              <v:group id="Grupo 1024" o:spid="_x0000_s1028" style="position:absolute;width:4572;height:35623" coordsize="4572,35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<v:rect id="Retângulo 2088" o:spid="_x0000_s1029" style="position:absolute;top:12700;width:4572;height:22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TWL0A&#10;AADdAAAADwAAAGRycy9kb3ducmV2LnhtbERPSwrCMBDdC94hjOBOUyuIVKOIIIjgws8BxmRsi82k&#10;NLGttzcLweXj/dfb3laipcaXjhXMpgkIYu1MybmC++0wWYLwAdlg5ZgUfMjDdjMcrDEzruMLtdeQ&#10;ixjCPkMFRQh1JqXXBVn0U1cTR+7pGoshwiaXpsEuhttKpkmykBZLjg0F1rQvSL+ub6sgb0+vuX5f&#10;dMB08bidO3/eoVdqPOp3KxCB+vAX/9xHoyBNlnFufBOf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+5TWL0AAADdAAAADwAAAAAAAAAAAAAAAACYAgAAZHJzL2Rvd25yZXYu&#10;eG1sUEsFBgAAAAAEAAQA9QAAAIIDAAAAAA==&#10;" fillcolor="#e6e6e6 [3208]" stroked="f"/>
                <v:rect id="Retângulo 2089" o:spid="_x0000_s1030" style="position:absolute;top:1047;width:4572;height:1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EJMcA&#10;AADdAAAADwAAAGRycy9kb3ducmV2LnhtbESPQUvDQBSE70L/w/KE3uzGHjTGbosUWjyU0lZRvD12&#10;X5No9m3Ivqbx33cFocdhZr5hZovBN6qnLtaBDdxPMlDENriaSwPvb6u7HFQUZIdNYDLwSxEW89HN&#10;DAsXzryn/iClShCOBRqoRNpC62gr8hgnoSVO3jF0HiXJrtSuw3OC+0ZPs+xBe6w5LVTY0rIi+3M4&#10;eQPysc0fj9TvNl+fq31tv9dWlt6Y8e3w8gxKaJBr+L/96gxMs/wJ/t6k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BCTHAAAA3QAAAA8AAAAAAAAAAAAAAAAAmAIAAGRy&#10;cy9kb3ducmV2LnhtbFBLBQYAAAAABAAEAPUAAACMAwAAAAA=&#10;" fillcolor="#f9ad87 [3207]" stroked="f"/>
                <v:rect id="Retângulo 2090" o:spid="_x0000_s1031" style="position:absolute;width:4572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Fk8MA&#10;AADdAAAADwAAAGRycy9kb3ducmV2LnhtbERPTWvCMBi+D/YfwjvwNhMLjlmNIqLFyw5+bODtJXnX&#10;ljVvShPb+u+Xw2DHh+d7tRldI3rqQu1Zw2yqQBAbb2suNVwvh9d3ECEiW2w8k4YHBdisn59WmFs/&#10;8In6cyxFCuGQo4YqxjaXMpiKHIapb4kT9+07hzHBrpS2wyGFu0ZmSr1JhzWnhgpb2lVkfs53p2Es&#10;MnX8uhkqtrvTDMNHP99/9lpPXsbtEkSkMf6L/9xHqyFTi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Fk8MAAADdAAAADwAAAAAAAAAAAAAAAACYAgAAZHJzL2Rv&#10;d25yZXYueG1sUEsFBgAAAAAEAAQA9QAAAIgDAAAAAA==&#10;" fillcolor="#4cbabf [3205]" stroked="f"/>
              </v:group>
              <v:rect id="Retângulo 2091" o:spid="_x0000_s1032" style="position:absolute;top:93795;width:4824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sGMMA&#10;AADdAAAADwAAAGRycy9kb3ducmV2LnhtbESP3YrCMBSE7wXfIRzBO03tgrjVVGRhYVnwwp8HOJsc&#10;29LmpDSx7b69EQQvh5n5htntR9uInjpfOVawWiYgiLUzFRcKrpfvxQaED8gGG8ek4J887PPpZIeZ&#10;cQOfqD+HQkQI+wwVlCG0mZRel2TRL11LHL2b6yyGKLtCmg6HCLeNTJNkLS1WHBdKbOmrJF2f71ZB&#10;0f/WH/p+0gHT9d/lOPjjAb1S89l42IIINIZ3+NX+MQrS5HMFzzfxCc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1sGMMAAADdAAAADwAAAAAAAAAAAAAAAACYAgAAZHJzL2Rv&#10;d25yZXYueG1sUEsFBgAAAAAEAAQA9QAAAIgDAAAAAA==&#10;" fillcolor="#e6e6e6 [3208]" stroked="f"/>
              <v:rect id="Retângulo 2092" o:spid="_x0000_s1033" style="position:absolute;left:31242;top:93795;width:46450;height: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AiMcA&#10;AADdAAAADwAAAGRycy9kb3ducmV2LnhtbESPQUvDQBSE74X+h+UJ3tqNOWiN3RYptHgoxVZRvD12&#10;X5No9m3IPtP4791CocdhZr5h5svBN6qnLtaBDdxNM1DENriaSwPvb+vJDFQUZIdNYDLwRxGWi/Fo&#10;joULJ95Tf5BSJQjHAg1UIm2hdbQVeYzT0BIn7xg6j5JkV2rX4SnBfaPzLLvXHmtOCxW2tKrI/hx+&#10;vQH52M0ejtS/br8+1/vafm+srLwxtzfD8xMooUGu4Uv7xRnIs8cczm/SE9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AIjHAAAA3QAAAA8AAAAAAAAAAAAAAAAAmAIAAGRy&#10;cy9kb3ducmV2LnhtbFBLBQYAAAAABAAEAPUAAACMAwAAAAA=&#10;" fillcolor="#f9ad87 [3207]" stroked="f"/>
              <v:rect id="Retângulo 2093" o:spid="_x0000_s1034" style="position:absolute;left:33181;top:93795;width:44549;height:6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b5MUA&#10;AADdAAAADwAAAGRycy9kb3ducmV2LnhtbESPT4vCMBTE7wv7HcJb8LYmdnHRahQRV7zswb/g7dE8&#10;22LzUppY67c3Cwseh5n5DTOdd7YSLTW+dKxh0FcgiDNnSs41HPY/nyMQPiAbrByThgd5mM/e36aY&#10;GnfnLbW7kIsIYZ+ihiKEOpXSZwVZ9H1XE0fv4hqLIcoml6bBe4TbSiZKfUuLJceFAmtaFpRddzer&#10;oVsnanM6Z7ReLLcD9L/tcHVste59dIsJiEBdeIX/2xujIVHjL/h7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BvkxQAAAN0AAAAPAAAAAAAAAAAAAAAAAJgCAABkcnMv&#10;ZG93bnJldi54bWxQSwUGAAAAAAQABAD1AAAAigMAAAAA&#10;" fillcolor="#4cbabf [3205]" stroked="f">
                <v:textbox>
                  <w:txbxContent>
                    <w:p w:rsidR="00A91487" w:rsidRDefault="00A91487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</w:p>
                  </w:txbxContent>
                </v:textbox>
              </v:rect>
              <v:group id="Grupo 3" o:spid="_x0000_s1035" style="position:absolute;left:33181;top:90331;width:44552;height:10123" coordsize="44555,10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<v:shape id="Forma livre 2112" o:spid="_x0000_s1036" style="position:absolute;left:14490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MdMQA&#10;AADdAAAADwAAAGRycy9kb3ducmV2LnhtbESP0YrCMBRE3xf8h3AFXxZNdVG0GkUF2X0StH7Atbm2&#10;xeamJFHr35sFwcdhZs4wi1VranEn5yvLCoaDBARxbnXFhYJTtutPQfiArLG2TAqe5GG17HwtMNX2&#10;wQe6H0MhIoR9igrKEJpUSp+XZNAPbEMcvYt1BkOUrpDa4SPCTS1HSTKRBiuOCyU2tC0pvx5vRsHt&#10;VFzG28xlu8lmc85/v/c/w2avVK/brucgArXhE363/7SCUTIbw/+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THT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16" o:spid="_x0000_s1037" style="position:absolute;left:18917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4PMQA&#10;AADdAAAADwAAAGRycy9kb3ducmV2LnhtbESPwW7CMBBE75X4B2uRuBWHHBAEDKqKULlVJHzAEm/j&#10;0HgdxW4S+vW4UiWOo5l5o9nuR9uInjpfO1awmCcgiEuna64UXIrj6wqED8gaG8ek4E4e9rvJyxYz&#10;7QY+U5+HSkQI+wwVmBDaTEpfGrLo564ljt6X6yyGKLtK6g6HCLeNTJNkKS3WHBcMtvRuqPzOf6yC&#10;388iHD6G3Fzvhz5Nb21xRn1TajYd3zYgAo3hGf5vn7SCNFkv4e9Nf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3+Dz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120" o:spid="_x0000_s1038" style="position:absolute;left:23402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3mMUA&#10;AADdAAAADwAAAGRycy9kb3ducmV2LnhtbESP3YrCMBSE7xd8h3AEbxZNVdafahQVZPdK0PoAx+bY&#10;FpuTkkStb79ZWPBymJlvmOW6NbV4kPOVZQXDQQKCOLe64kLBOdv3ZyB8QNZYWyYFL/KwXnU+lphq&#10;++QjPU6hEBHCPkUFZQhNKqXPSzLoB7Yhjt7VOoMhSldI7fAZ4aaWoySZSIMVx4USG9qVlN9Od6Pg&#10;fi6uX7vMZfvJdnvJvz8P42FzUKrXbTcLEIHa8A7/t3+0glEyn8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3eY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22" o:spid="_x0000_s1039" style="position:absolute;left:25587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J1cEA&#10;AADdAAAADwAAAGRycy9kb3ducmV2LnhtbERPS27CMBDdV+IO1iCxKw5ZoDZgEAKhsqtIOMAQD3Eg&#10;HkexmwROXy8qdfn0/uvtaBvRU+drxwoW8wQEcel0zZWCS3F8/wDhA7LGxjEpeJKH7WbytsZMu4HP&#10;1OehEjGEfYYKTAhtJqUvDVn0c9cSR+7mOoshwq6SusMhhttGpkmylBZrjg0GW9obKh/5j1Xw+i7C&#10;4WvIzfV56NP03hZn1HelZtNxtwIRaAz/4j/3SStIk884N76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ydX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126" o:spid="_x0000_s1040" style="position:absolute;left:30072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GccQA&#10;AADdAAAADwAAAGRycy9kb3ducmV2LnhtbESP0YrCMBRE3xf8h3AFXxZNVVa0GkUFcZ8ErR9wba5t&#10;sbkpSdT690ZY2MdhZs4wi1VravEg5yvLCoaDBARxbnXFhYJztutPQfiArLG2TApe5GG17HwtMNX2&#10;yUd6nEIhIoR9igrKEJpUSp+XZNAPbEMcvat1BkOUrpDa4TPCTS1HSTKRBiuOCyU2tC0pv53uRsH9&#10;XFx/tpnLdpPN5pLvvw/jYXNQqtdt13MQgdrwH/5r/2oFo2Q2g8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RnH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28" o:spid="_x0000_s1041" style="position:absolute;left:32315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19sMA&#10;AADdAAAADwAAAGRycy9kb3ducmV2LnhtbERP3WrCMBS+F/YO4Qy8EU3rmEhnWtaCbFfCrA9w1hzb&#10;suakJFHr2y8Xgpcf3/+umMwgruR8b1lBukpAEDdW99wqONX75RaED8gaB8uk4E4eivxltsNM2xv/&#10;0PUYWhFD2GeooAthzKT0TUcG/cqOxJE7W2cwROhaqR3eYrgZ5DpJNtJgz7Ghw5Gqjpq/48UouJza&#10;83tVu3q/Kcvf5mtxeEvHg1Lz1+nzA0SgKTzFD/e3VrBOk7g/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119sMAAADdAAAADwAAAAAAAAAAAAAAAACYAgAAZHJzL2Rv&#10;d25yZXYueG1sUEsFBgAAAAAEAAQA9QAAAIg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30" o:spid="_x0000_s1042" style="position:absolute;left:34500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6UsQA&#10;AADdAAAADwAAAGRycy9kb3ducmV2LnhtbESPQWvCQBSE7wX/w/KE3uomOUiJrlIq0t7ExB/wzL5m&#10;Y7NvQ3ZNYn+9KxQ8DjPzDbPeTrYVA/W+cawgXSQgiCunG64VnMr92zsIH5A1to5JwY08bDezlzXm&#10;2o18pKEItYgQ9jkqMCF0uZS+MmTRL1xHHL0f11sMUfa11D2OEW5bmSXJUlpsOC4Y7OjTUPVbXK2C&#10;v0MZdl9jYc633ZBll648or4o9TqfPlYgAk3hGf5vf2sFWZqk8Hg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1+lL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20" o:spid="_x0000_s1043" style="position:absolute;left:2242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pFMYA&#10;AADdAAAADwAAAGRycy9kb3ducmV2LnhtbESPQWvCQBSE7wX/w/KE3urGHIqkrqGE1krFQ7Wh10f2&#10;NQnJvg27WxP/vSsIPQ4z8w2zzifTizM531pWsFwkIIgrq1uuFXyf3p9WIHxA1thbJgUX8pBvZg9r&#10;zLQd+YvOx1CLCGGfoYImhCGT0lcNGfQLOxBH79c6gyFKV0vtcIxw08s0SZ6lwZbjQoMDFQ1V3fHP&#10;KBhWn2n58/F26Mx+57ZFUY7bolTqcT69voAINIX/8L290wrSZZLC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ApF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44" o:spid="_x0000_s1044" style="position:absolute;left:5577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Mj8YA&#10;AADdAAAADwAAAGRycy9kb3ducmV2LnhtbESPzWrDMBCE74W+g9hCbo0cB0Jwo4Ri8kdKD3Vrel2s&#10;rW1irYykxM7bR4VCj8PMfMOsNqPpxJWcby0rmE0TEMSV1S3XCr4+d89LED4ga+wsk4IbedisHx9W&#10;mGk78Addi1CLCGGfoYImhD6T0lcNGfRT2xNH78c6gyFKV0vtcIhw08k0SRbSYMtxocGe8oaqc3Ex&#10;CvrlKS2/D9v3s3k7un2el8M+L5WaPI2vLyACjeE//Nc+agXpLJn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yMj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2" o:spid="_x0000_s1045" style="position:absolute;left:667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U+8YA&#10;AADdAAAADwAAAGRycy9kb3ducmV2LnhtbESPzWrDMBCE74W+g9hCbo0cE0Jwo4Ri8kdKD3Vrel2s&#10;rW1irYykxM7bR4VCj8PMfMOsNqPpxJWcby0rmE0TEMSV1S3XCr4+d89LED4ga+wsk4IbedisHx9W&#10;mGk78Addi1CLCGGfoYImhD6T0lcNGfRT2xNH78c6gyFKV0vtcIhw08k0SRbSYMtxocGe8oaqc3Ex&#10;CvrlKS2/D9v3s3k7un2el8M+L5WaPI2vLyACjeE//Nc+agXpLJn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UU+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84" o:spid="_x0000_s1046" style="position:absolute;left:1115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xYMYA&#10;AADdAAAADwAAAGRycy9kb3ducmV2LnhtbESPzWrDMBCE74W+g9hCbo0cQ0Jwo4Ri8kdKD3Vrel2s&#10;rW1irYykxM7bR4VCj8PMfMOsNqPpxJWcby0rmE0TEMSV1S3XCr4+d89LED4ga+wsk4IbedisHx9W&#10;mGk78Addi1CLCGGfoYImhD6T0lcNGfRT2xNH78c6gyFKV0vtcIhw08k0SRbSYMtxocGe8oaqc3Ex&#10;CvrlKS2/D9v3s3k7un2el8M+L5WaPI2vLyACjeE//Nc+agXpLJn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xY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2" o:spid="_x0000_s1047" style="position:absolute;left:12247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vF8YA&#10;AADdAAAADwAAAGRycy9kb3ducmV2LnhtbESPT2vCQBTE74LfYXlCb7oxB5HUVUrwHy0etA29PrKv&#10;STD7NuyuJv323YLgcZiZ3zCrzWBacSfnG8sK5rMEBHFpdcOVgq/P3XQJwgdkja1lUvBLHjbr8WiF&#10;mbY9n+l+CZWIEPYZKqhD6DIpfVmTQT+zHXH0fqwzGKJ0ldQO+wg3rUyTZCENNhwXauwor6m8Xm5G&#10;Qbd8T4vvw/Z0NR9Ht8/zot/nhVIvk+HtFUSgITzDj/ZRK0jnyQL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vF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08" o:spid="_x0000_s1048" style="position:absolute;left:1449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KjMYA&#10;AADdAAAADwAAAGRycy9kb3ducmV2LnhtbESPzWrDMBCE74W+g9hCbo0cH5LgRgnF5I+UHurW9LpY&#10;W9vEWhlJiZ23jwqFHoeZ+YZZbUbTiSs531pWMJsmIIgrq1uuFXx97p6XIHxA1thZJgU38rBZPz6s&#10;MNN24A+6FqEWEcI+QwVNCH0mpa8aMuintieO3o91BkOUrpba4RDhppNpksylwZbjQoM95Q1V5+Ji&#10;FPTLU1p+H7bvZ/N2dPs8L4d9Xio1eRpfX0AEGsN/+K991ArSWbKA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eKj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6" o:spid="_x0000_s1049" style="position:absolute;left:15582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e/sIA&#10;AADdAAAADwAAAGRycy9kb3ducmV2LnhtbERPz2vCMBS+D/wfwhO8zdQeRDqjSFEnGx50Fq+P5tkW&#10;m5eSZLb775eD4PHj+71cD6YVD3K+saxgNk1AEJdWN1wpuPzs3hcgfEDW2FomBX/kYb0avS0x07bn&#10;Ez3OoRIxhH2GCuoQukxKX9Zk0E9tRxy5m3UGQ4SuktphH8NNK9MkmUuDDceGGjvKayrv51+joFt8&#10;pcX1c3u8m++D2+d50e/zQqnJeNh8gAg0hJf46T5oBeksiX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B7+wgAAAN0AAAAPAAAAAAAAAAAAAAAAAJgCAABkcnMvZG93&#10;bnJldi54bWxQSwUGAAAAAAQABAD1AAAAhwM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4" o:spid="_x0000_s1050" style="position:absolute;left:16675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pP8YA&#10;AADdAAAADwAAAGRycy9kb3ducmV2LnhtbESP0WrCQBRE3wX/YbmCL1I3UdA2zSoSsLSFFtR+wCV7&#10;m4Rk74bdVePfu4WCj8PMnGHy7WA6cSHnG8sK0nkCgri0uuFKwc9p//QMwgdkjZ1lUnAjD9vNeJRj&#10;pu2VD3Q5hkpECPsMFdQh9JmUvqzJoJ/bnjh6v9YZDFG6SmqH1wg3nVwkyUoabDgu1NhTUVPZHs9G&#10;Qbn+uBVf5/3ylH66Qr913z22M6Wmk2H3CiLQEB7h//a7VrBIkxf4ex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BpP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2" o:spid="_x0000_s1051" style="position:absolute;left:1782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EJcMA&#10;AADdAAAADwAAAGRycy9kb3ducmV2LnhtbERPz2vCMBS+D/wfwhO8zbQ9iHRGkaJOHDvMWbw+mmdb&#10;bF5Kktn63y+HwY4f3+/VZjSdeJDzrWUF6TwBQVxZ3XKt4PK9f12C8AFZY2eZFDzJw2Y9eVlhru3A&#10;X/Q4h1rEEPY5KmhC6HMpfdWQQT+3PXHkbtYZDBG6WmqHQww3ncySZCENthwbGuypaKi6n3+Mgn55&#10;ysrr++7zbj6O7lAU5XAoSqVm03H7BiLQGP7Ff+6jVpCla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eEJc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56" o:spid="_x0000_s1052" style="position:absolute;left:2116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hvsYA&#10;AADdAAAADwAAAGRycy9kb3ducmV2LnhtbESPzWrDMBCE74W+g9hCbo1sH0pwo4Rg8kdKD01qcl2s&#10;jW1irYykxs7bR4VCj8PMfMPMl6PpxI2cby0rSKcJCOLK6pZrBd+nzesMhA/IGjvLpOBOHpaL56c5&#10;5toO/EW3Y6hFhLDPUUETQp9L6auGDPqp7Ymjd7HOYIjS1VI7HCLcdDJLkjdpsOW40GBPRUPV9fhj&#10;FPSzQ1aed+vPq/nYu21RlMO2KJWavIyrdxCBxvAf/mvvtYIsTVP4fR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hv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64" o:spid="_x0000_s1053" style="position:absolute;left:22252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tk8UA&#10;AADdAAAADwAAAGRycy9kb3ducmV2LnhtbESP0WrCQBRE3wX/YbmFvkjdJEJboqtIwFKFCo1+wCV7&#10;mwSzd8PuqvHvu4Lg4zAzZ5jFajCduJDzrWUF6TQBQVxZ3XKt4HjYvH2C8AFZY2eZFNzIw2o5Hi0w&#10;1/bKv3QpQy0ihH2OCpoQ+lxKXzVk0E9tTxy9P+sMhihdLbXDa4SbTmZJ8i4NthwXGuypaKg6lWej&#10;oPrY3oqf82Z2SHeu0F/dvsfTRKnXl2E9BxFoCM/wo/2tFWRpmsH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W2T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80" o:spid="_x0000_s1054" style="position:absolute;left:2449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aUsYA&#10;AADdAAAADwAAAGRycy9kb3ducmV2LnhtbESPQWvCQBSE74X+h+UVequbpFAkuoqEVqXSQ9Xg9ZF9&#10;JsHs27C7mvTfd4VCj8PMfMPMl6PpxI2cby0rSCcJCOLK6pZrBcfDx8sUhA/IGjvLpOCHPCwXjw9z&#10;zLUd+Jtu+1CLCGGfo4ImhD6X0lcNGfQT2xNH72ydwRClq6V2OES46WSWJG/SYMtxocGeioaqy/5q&#10;FPTTz6w8bd6/Lma3deuiKId1USr1/DSuZiACjeE//NfeagVZmr7C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UaU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96" o:spid="_x0000_s1055" style="position:absolute;left:26737;top:1092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CJsYA&#10;AADdAAAADwAAAGRycy9kb3ducmV2LnhtbESPQWvCQBSE74X+h+UVequbhFIkuoqEVqXSQ9Xg9ZF9&#10;JsHs27C7mvTfd4VCj8PMfMPMl6PpxI2cby0rSCcJCOLK6pZrBcfDx8sUhA/IGjvLpOCHPCwXjw9z&#10;zLUd+Jtu+1CLCGGfo4ImhD6X0lcNGfQT2xNH72ydwRClq6V2OES46WSWJG/SYMtxocGeioaqy/5q&#10;FPTTz6w8bd6/Lma3deuiKId1USr1/DSuZiACjeE//NfeagVZmr7C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CJ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13" o:spid="_x0000_s1056" style="position:absolute;left:2898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nvcYA&#10;AADdAAAADwAAAGRycy9kb3ducmV2LnhtbESPQWvCQBSE74X+h+UVequbBFokuoqEVqXSQ9Xg9ZF9&#10;JsHs27C7mvTfd4VCj8PMfMPMl6PpxI2cby0rSCcJCOLK6pZrBcfDx8sUhA/IGjvLpOCHPCwXjw9z&#10;zLUd+Jtu+1CLCGGfo4ImhD6X0lcNGfQT2xNH72ydwRClq6V2OES46WSWJG/SYMtxocGeioaqy/5q&#10;FPTTz6w8bd6/Lma3deuiKId1USr1/DSuZiACjeE//NfeagVZmr7C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Anv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1" o:spid="_x0000_s1057" style="position:absolute;left:30072;top:1092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5ysYA&#10;AADdAAAADwAAAGRycy9kb3ducmV2LnhtbESPQWvCQBSE70L/w/IKvekmOYikriKhVWnpwbSh10f2&#10;mQSzb8PuatJ/3y0UPA4z8w2z3k6mFzdyvrOsIF0kIIhrqztuFHx9vs5XIHxA1thbJgU/5GG7eZit&#10;Mdd25BPdytCICGGfo4I2hCGX0tctGfQLOxBH72ydwRCla6R2OEa46WWWJEtpsOO40OJARUv1pbwa&#10;BcPqLau+Dy8fF/N+dPuiqMZ9USn19DjtnkEEmsI9/N8+agVZmi7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5y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9" o:spid="_x0000_s1058" style="position:absolute;left:31165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OC8QA&#10;AADdAAAADwAAAGRycy9kb3ducmV2LnhtbESP0YrCMBRE3xf8h3CFfVk0rcIq1ShScFFhF1b9gEtz&#10;bYvNTUmi1r83guDjMDNnmPmyM424kvO1ZQXpMAFBXFhdc6ngeFgPpiB8QNbYWCYFd/KwXPQ+5php&#10;e+N/uu5DKSKEfYYKqhDaTEpfVGTQD21LHL2TdQZDlK6U2uEtwk0jR0nyLQ3WHBcqbCmvqDjvL0ZB&#10;Mdne89/LenxIdy7XP81fi+cvpT773WoGIlAX3uFXe6MVjNJ0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zgvEAAAA3QAAAA8AAAAAAAAAAAAAAAAAmAIAAGRycy9k&#10;b3ducmV2LnhtbFBLBQYAAAAABAAEAPUAAACJAw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37" o:spid="_x0000_s1059" style="position:absolute;left:3231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II8MA&#10;AADdAAAADwAAAGRycy9kb3ducmV2LnhtbERPz2vCMBS+D/wfwhO8zbQ9iHRGkaJOHDvMWbw+mmdb&#10;bF5Kktn63y+HwY4f3+/VZjSdeJDzrWUF6TwBQVxZ3XKt4PK9f12C8AFZY2eZFDzJw2Y9eVlhru3A&#10;X/Q4h1rEEPY5KmhC6HMpfdWQQT+3PXHkbtYZDBG6WmqHQww3ncySZCENthwbGuypaKi6n3+Mgn55&#10;ysrr++7zbj6O7lAU5XAoSqVm03H7BiLQGP7Ff+6jVpClaZ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GII8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3" o:spid="_x0000_s1060" style="position:absolute;left:34500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/4sYA&#10;AADdAAAADwAAAGRycy9kb3ducmV2LnhtbESP0WrCQBRE3wX/YbmCL1I3UdA2zSoSsLSFFtR+wCV7&#10;m4Rk74bdVePfu4WCj8PMnGHy7WA6cSHnG8sK0nkCgri0uuFKwc9p//QMwgdkjZ1lUnAjD9vNeJRj&#10;pu2VD3Q5hkpECPsMFdQh9JmUvqzJoJ/bnjh6v9YZDFG6SmqH1wg3nVwkyUoabDgu1NhTUVPZHs9G&#10;Qbn+uBVf5/3ylH66Qr913z22M6Wmk2H3CiLQEB7h//a7VrBI0xf4ex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n/4s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61" o:spid="_x0000_s1061" style="position:absolute;left:3565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OmMIA&#10;AADdAAAADwAAAGRycy9kb3ducmV2LnhtbERPz2vCMBS+D/wfwhO8zdQeRDqjSFEnGx50Fq+P5tkW&#10;m5eSZLb775eD4PHj+71cD6YVD3K+saxgNk1AEJdWN1wpuPzs3hcgfEDW2FomBX/kYb0avS0x07bn&#10;Ez3OoRIxhH2GCuoQukxKX9Zk0E9tRxy5m3UGQ4SuktphH8NNK9MkmUuDDceGGjvKayrv51+joFt8&#10;pcX1c3u8m++D2+d50e/zQqnJeNh8gAg0hJf46T5oBeks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06YwgAAAN0AAAAPAAAAAAAAAAAAAAAAAJgCAABkcnMvZG93&#10;bnJldi54bWxQSwUGAAAAAAQABAD1AAAAhwM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93" o:spid="_x0000_s1062" style="position:absolute;left:40078;top:1092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5WcUA&#10;AADdAAAADwAAAGRycy9kb3ducmV2LnhtbESP0WrCQBRE3wX/YbmFvkjdJEJboqtIwFKFCo1+wCV7&#10;mwSzd8PuqvHvu4Lg4zAzZ5jFajCduJDzrWUF6TQBQVxZ3XKt4HjYvH2C8AFZY2eZFNzIw2o5Hi0w&#10;1/bKv3QpQy0ihH2OCpoQ+lxKXzVk0E9tTxy9P+sMhihdLbXDa4SbTmZJ8i4NthwXGuypaKg6lWej&#10;oPrY3oqf82Z2SHeu0F/dvsfTRKnXl2E9BxFoCM/wo/2tFWRplsL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zlZ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2009" o:spid="_x0000_s1063" style="position:absolute;left:4232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1dMYA&#10;AADdAAAADwAAAGRycy9kb3ducmV2LnhtbESPQWvCQBSE70L/w/IKvenGPRRJXaWE1krFg9rQ6yP7&#10;mgSzb8Pu1qT/visIHoeZ+YZZrkfbiQv50DrWMJ9lIIgrZ1quNXyd3qcLECEiG+wck4Y/CrBePUyW&#10;mBs38IEux1iLBOGQo4Ymxj6XMlQNWQwz1xMn78d5izFJX0vjcUhw20mVZc/SYstpocGeioaq8/HX&#10;augXn6r8/njbn+1u6zdFUQ6botT66XF8fQERaYz38K29NRrUXCm4vk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V1d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78" o:spid="_x0000_s1064" style="position:absolute;left:37893;top:1092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34cUA&#10;AADdAAAADwAAAGRycy9kb3ducmV2LnhtbESP0YrCMBRE3xf8h3CFfVnWtJWVpRpFBdEnYa0fcG2u&#10;bbG5KUnU7t8bQfBxmJkzzGzRm1bcyPnGsoJ0lIAgLq1uuFJwLDbfvyB8QNbYWiYF/+RhMR98zDDX&#10;9s5/dDuESkQI+xwV1CF0uZS+rMmgH9mOOHpn6wyGKF0ltcN7hJtWZkkykQYbjgs1drSuqbwcrkbB&#10;9Vidf9aFKzaT1epUbr/247TbK/U57JdTEIH68A6/2jutIEuz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rfh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29" o:spid="_x0000_s1065" style="position:absolute;left:3335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vlcYA&#10;AADdAAAADwAAAGRycy9kb3ducmV2LnhtbESP0WrCQBRE3wX/YbmFvohukqqU1FVUkPZJMPEDrtlr&#10;Epq9G3ZXTf++Wyj4OMzMGWa1GUwn7uR8a1lBOktAEFdWt1wrOJeH6TsIH5A1dpZJwQ952KzHoxXm&#10;2j74RPci1CJC2OeooAmhz6X0VUMG/cz2xNG7WmcwROlqqR0+Itx0MkuSpTTYclxosKd9Q9V3cTMK&#10;buf6utiXrjwsd7tL9Tk5vqX9UanXl2H7ASLQEJ7h//aXVpCl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Mvlc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37" o:spid="_x0000_s1066" style="position:absolute;left:4427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gMcQA&#10;AADdAAAADwAAAGRycy9kb3ducmV2LnhtbESPwWrDMBBE74H+g9hCbokcQUJwo4TSUNpbiZ0P2Fpb&#10;y6m1MpZqO/36qFDIcZiZN8zuMLlWDNSHxrOG1TIDQVx503Ct4Vy+LrYgQkQ22HomDVcKcNg/zHaY&#10;Gz/yiYYi1iJBOOSowcbY5VKGypLDsPQdcfK+fO8wJtnX0vQ4JrhrpcqyjXTYcFqw2NGLpeq7+HEa&#10;fj/KeHwbC/t5PQ5KXbryhOai9fxxen4CEWmK9/B/+91oUCu1h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7oDH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61" o:spid="_x0000_s1067" style="position:absolute;left:7762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+RsQA&#10;AADdAAAADwAAAGRycy9kb3ducmV2LnhtbESPwW7CMBBE70j9B2sr9QYOPiCUYlBVVLW3ioQPWOJt&#10;HBqvo9hNQr8eIyFxHM3MG81mN7lWDNSHxrOG5SIDQVx503Ct4Vh+zNcgQkQ22HomDRcKsNs+zTaY&#10;Gz/ygYYi1iJBOOSowcbY5VKGypLDsPAdcfJ+fO8wJtnX0vQ4JrhrpcqylXTYcFqw2NG7peq3+HMa&#10;/r/LuP8cC3u67Aelzl15QHPW+uV5ensFEWmKj/C9/WU0qKVawe1Ne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Pkb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93" o:spid="_x0000_s1068" style="position:absolute;left:12247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x4sUA&#10;AADdAAAADwAAAGRycy9kb3ducmV2LnhtbESP0WrCQBRE3wv+w3KFvhTdJFIr0VVUEPsk1PgB1+w1&#10;CWbvht1V0793hUIfh5k5wyxWvWnFnZxvLCtIxwkI4tLqhisFp2I3moHwAVlja5kU/JKH1XLwtsBc&#10;2wf/0P0YKhEh7HNUUIfQ5VL6siaDfmw74uhdrDMYonSV1A4fEW5amSXJVBpsOC7U2NG2pvJ6vBkF&#10;t1N1+dwWrthNN5tzuf84TNLuoNT7sF/PQQTqw3/4r/2tFWRp9gW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bHi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1" o:spid="_x0000_s1069" style="position:absolute;left:13340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Pr8EA&#10;AADdAAAADwAAAGRycy9kb3ducmV2LnhtbERPS2rDMBDdF3oHMYXuGtlalOJGMaGhNLsQuweYWFPL&#10;iTUylmo7OX20KHT5eP91ubheTDSGzrOGfJWBIG686bjV8F1/vryBCBHZYO+ZNFwpQLl5fFhjYfzM&#10;R5qq2IoUwqFADTbGoZAyNJYchpUfiBP340eHMcGxlWbEOYW7Xqose5UOO04NFgf6sNRcql+n4Xao&#10;4+5rruzpupuUOg/1Ec1Z6+enZfsOItIS/8V/7r3RoHKV5qY36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6D6/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09" o:spid="_x0000_s1070" style="position:absolute;left:14490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AC8UA&#10;AADdAAAADwAAAGRycy9kb3ducmV2LnhtbESP0WrCQBRE3wv+w3KFvhTdJFKp0VVUEPsk1PgB1+w1&#10;CWbvht1V0793hUIfh5k5wyxWvWnFnZxvLCtIxwkI4tLqhisFp2I3+gLhA7LG1jIp+CUPq+XgbYG5&#10;tg/+ofsxVCJC2OeooA6hy6X0ZU0G/dh2xNG7WGcwROkqqR0+Ity0MkuSqTTYcFyosaNtTeX1eDMK&#10;bqfq8rktXLGbbjbncv9xmKTdQan3Yb+egwjUh//wX/tbK8jSbAa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oAL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25" o:spid="_x0000_s1071" style="position:absolute;left:16675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VdMEA&#10;AADdAAAADwAAAGRycy9kb3ducmV2LnhtbERP3WrCMBS+H/gO4Qi7m6kVRKpRRJF5N2z3AGfNsak2&#10;J6XJ2rqnXy4ELz++/81utI3oqfO1YwXzWQKCuHS65krBd3H6WIHwAVlj45gUPMjDbjt522Cm3cAX&#10;6vNQiRjCPkMFJoQ2k9KXhiz6mWuJI3d1ncUQYVdJ3eEQw20j0yRZSos1xwaDLR0Mlff81yr4+yrC&#10;8XPIzc/j2KfprS0uqG9KvU/H/RpEoDG8xE/3WStI54u4P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lXT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33" o:spid="_x0000_s1072" style="position:absolute;left:17825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a0MQA&#10;AADdAAAADwAAAGRycy9kb3ducmV2LnhtbESP0YrCMBRE3xf8h3AFX5Y1rbKyVKOoIPokrPUDrs21&#10;LTY3JYla/94Igo/DzJxhZovONOJGzteWFaTDBARxYXXNpYJjvvn5A+EDssbGMil4kIfFvPc1w0zb&#10;O//T7RBKESHsM1RQhdBmUvqiIoN+aFvi6J2tMxiidKXUDu8Rbho5SpKJNFhzXKiwpXVFxeVwNQqu&#10;x/L8u85dvpmsVqdi+70fp+1eqUG/W05BBOrCJ/xu77SCUTpO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GtD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1" o:spid="_x0000_s1073" style="position:absolute;left:18917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umMQA&#10;AADdAAAADwAAAGRycy9kb3ducmV2LnhtbESPwWrDMBBE74H+g9hCbokcBUJwo4TSUNpbiZ0P2Fpb&#10;y6m1MpZqO/36qFDIcZiZN8zuMLlWDNSHxrOG1TIDQVx503Ct4Vy+LrYgQkQ22HomDVcKcNg/zHaY&#10;Gz/yiYYi1iJBOOSowcbY5VKGypLDsPQdcfK+fO8wJtnX0vQ4JrhrpcqyjXTYcFqw2NGLpeq7+HEa&#10;fj/KeHwbC/t5PQ5KXbryhOai9fxxen4CEWmK9/B/+91oUKu1g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rpj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49" o:spid="_x0000_s1074" style="position:absolute;left:20067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hPMUA&#10;AADdAAAADwAAAGRycy9kb3ducmV2LnhtbESP0YrCMBRE3wX/IVxhX2RNa1lZqlFUEH0S1voB1+ba&#10;FpubkkTt/r0RFvZxmJkzzGLVm1Y8yPnGsoJ0koAgLq1uuFJwLnaf3yB8QNbYWiYFv+RhtRwOFphr&#10;++QfepxCJSKEfY4K6hC6XEpf1mTQT2xHHL2rdQZDlK6S2uEzwk0rp0kykwYbjgs1drStqbyd7kbB&#10;/Vxdv7aFK3azzeZS7sfHLO2OSn2M+vUcRKA+/If/2getYJpmGbzf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yE8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5" o:spid="_x0000_s1075" style="position:absolute;left:22252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Td8UA&#10;AADdAAAADwAAAGRycy9kb3ducmV2LnhtbESP0WrCQBRE3wv+w3IF3+rGWEqJriJK0bdi0g+4Zq/Z&#10;aPZuyG6T2K/vFgp9HGbmDLPejrYRPXW+dqxgMU9AEJdO11wp+Czen99A+ICssXFMCh7kYbuZPK0x&#10;027gM/V5qESEsM9QgQmhzaT0pSGLfu5a4uhdXWcxRNlVUnc4RLhtZJokr9JizXHBYEt7Q+U9/7IK&#10;vj+KcDgOubk8Dn2a3trijPqm1Gw67lYgAo3hP/zXPmkF6WL5A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pN3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3" o:spid="_x0000_s1076" style="position:absolute;left:23402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c08QA&#10;AADdAAAADwAAAGRycy9kb3ducmV2LnhtbESP0YrCMBRE3xf8h3AFXxZNqyjSNYoKsj4JWj/g2lzb&#10;ss1NSaJ2/94Igo/DzJxhFqvONOJOzteWFaSjBARxYXXNpYJzvhvOQfiArLGxTAr+ycNq2ftaYKbt&#10;g490P4VSRAj7DBVUIbSZlL6oyKAf2ZY4elfrDIYoXSm1w0eEm0aOk2QmDdYcFypsaVtR8Xe6GQW3&#10;c3mdbnOX72abzaX4/T5M0vag1KDfrX9ABOrCJ/xu77WCcTqZwu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HNP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97" o:spid="_x0000_s1077" style="position:absolute;left:26737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CpMUA&#10;AADdAAAADwAAAGRycy9kb3ducmV2LnhtbESP0YrCMBRE3xf8h3AXfFnWtIpl6RpFBdEnQesH3G2u&#10;bdnmpiRR698bQfBxmJkzzGzRm1ZcyfnGsoJ0lIAgLq1uuFJwKjbfPyB8QNbYWiYFd/KwmA8+Zphr&#10;e+MDXY+hEhHCPkcFdQhdLqUvazLoR7Yjjt7ZOoMhSldJ7fAW4aaV4yTJpMGG40KNHa1rKv+PF6Pg&#10;cqrO03Xhik22Wv2V26/9JO32Sg0/++UviEB9eIdf7Z1WME4nG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IKk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6" o:spid="_x0000_s1078" style="position:absolute;left:27830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NAMUA&#10;AADdAAAADwAAAGRycy9kb3ducmV2LnhtbESP0WrCQBRE3wv+w3IF3+rGCG2JriJK0bdi0g+4Zq/Z&#10;aPZuyG6T2K/vFgp9HGbmDLPejrYRPXW+dqxgMU9AEJdO11wp+Czen99A+ICssXFMCh7kYbuZPK0x&#10;027gM/V5qESEsM9QgQmhzaT0pSGLfu5a4uhdXWcxRNlVUnc4RLhtZJokL9JizXHBYEt7Q+U9/7IK&#10;vj+KcDgOubk8Dn2a3trijPqm1Gw67lYgAo3hP/zXPmkF6WL5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A0A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22" o:spid="_x0000_s1079" style="position:absolute;left:30072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zTcIA&#10;AADdAAAADwAAAGRycy9kb3ducmV2LnhtbERPzYrCMBC+C/sOYRa8iE2rrEg1igqynoS1PsDYjG2x&#10;mZQk1e7bm8PCHj++//V2MK14kvONZQVZkoIgLq1uuFJwLY7TJQgfkDW2lknBL3nYbj5Ga8y1ffEP&#10;PS+hEjGEfY4K6hC6XEpf1mTQJ7YjjtzdOoMhQldJ7fAVw00rZ2m6kAYbjg01dnSoqXxceqOgv1b3&#10;r0PhiuNiv7+V35PzPOvOSo0/h90KRKAh/Iv/3CetYJbN49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7NN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0" o:spid="_x0000_s1080" style="position:absolute;left:31165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86cUA&#10;AADdAAAADwAAAGRycy9kb3ducmV2LnhtbESP0WrCQBRE3wv+w3IF3+rGCKWNriJK0bdi0g+4Zq/Z&#10;aPZuyG6T2K/vFgp9HGbmDLPejrYRPXW+dqxgMU9AEJdO11wp+Czen19B+ICssXFMCh7kYbuZPK0x&#10;027gM/V5qESEsM9QgQmhzaT0pSGLfu5a4uhdXWcxRNlVUnc4RLhtZJokL9JizXHBYEt7Q+U9/7IK&#10;vj+KcDgOubk8Dn2a3trijPqm1Gw67lYgAo3hP/zXPmkF6WL5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zzp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46" o:spid="_x0000_s1081" style="position:absolute;left:33407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MNsIA&#10;AADdAAAADwAAAGRycy9kb3ducmV2LnhtbERPzYrCMBC+L/gOYQQvi6Z1VaQaRQXZPQlaH2BsxrbY&#10;TEoStb69OSx4/Pj+l+vONOJBzteWFaSjBARxYXXNpYJzvh/OQfiArLGxTApe5GG96n0tMdP2yUd6&#10;nEIpYgj7DBVUIbSZlL6oyKAf2ZY4clfrDIYIXSm1w2cMN40cJ8lMGqw5NlTY0q6i4na6GwX3c3md&#10;7nKX72fb7aX4/T78pO1BqUG/2yxABOrCR/zv/tMKxukk7o9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8w2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62" o:spid="_x0000_s1082" style="position:absolute;left:35650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prcUA&#10;AADdAAAADwAAAGRycy9kb3ducmV2LnhtbESP0YrCMBRE3xf8h3AFXxZNq7si1SgqiPskrPUDrs21&#10;LTY3JYla/94IC/s4zMwZZrHqTCPu5HxtWUE6SkAQF1bXXCo45bvhDIQPyBoby6TgSR5Wy97HAjNt&#10;H/xL92MoRYSwz1BBFUKbSemLigz6kW2Jo3exzmCI0pVSO3xEuGnkOEmm0mDNcaHClrYVFdfjzSi4&#10;ncrL9zZ3+W662ZyL/edhkrYHpQb9bj0HEagL/+G/9o9WME6/Un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2mt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78" o:spid="_x0000_s1083" style="position:absolute;left:37893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32sYA&#10;AADdAAAADwAAAGRycy9kb3ducmV2LnhtbESP0WrCQBRE3wX/YbmFvohukqqU1FVUkPZJMPEDrtlr&#10;Epq9G3ZXTf++Wyj4OMzMGWa1GUwn7uR8a1lBOktAEFdWt1wrOJeH6TsIH5A1dpZJwQ952KzHoxXm&#10;2j74RPci1CJC2OeooAmhz6X0VUMG/cz2xNG7WmcwROlqqR0+Itx0MkuSpTTYclxosKd9Q9V3cTMK&#10;buf6utiXrjwsd7tL9Tk5vqX9UanXl2H7ASLQEJ7h//aXVpCl8w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32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86" o:spid="_x0000_s1084" style="position:absolute;left:38985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SQcUA&#10;AADdAAAADwAAAGRycy9kb3ducmV2LnhtbESP0YrCMBRE34X9h3AX9kU0ra4i1SirIOuToPUDrs21&#10;LTY3JYla/94sCPs4zMwZZrHqTCPu5HxtWUE6TEAQF1bXXCo45dvBDIQPyBoby6TgSR5Wy4/eAjNt&#10;H3yg+zGUIkLYZ6igCqHNpPRFRQb90LbE0btYZzBE6UqpHT4i3DRylCRTabDmuFBhS5uKiuvxZhTc&#10;TuVlssldvp2u1+fit78fp+1eqa/P7mcOIlAX/sPv9k4rGKXfY/h7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VJB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02" o:spid="_x0000_s1085" style="position:absolute;left:41228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KNcUA&#10;AADdAAAADwAAAGRycy9kb3ducmV2LnhtbESP3YrCMBSE74V9h3AW9kY0rX9I1yirIHolaH2AY3Ns&#10;yzYnJYnaffuNIHg5zMw3zGLVmUbcyfnasoJ0mIAgLqyuuVRwzreDOQgfkDU2lknBH3lYLT96C8y0&#10;ffCR7qdQighhn6GCKoQ2k9IXFRn0Q9sSR+9qncEQpSuldviIcNPIUZLMpMGa40KFLW0qKn5PN6Pg&#10;di6v003u8u1svb4Uu/5hnLYHpb4+u59vEIG68A6/2nutYJROJv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Mo1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30" o:spid="_x0000_s1086" style="position:absolute;left:333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vrsUA&#10;AADdAAAADwAAAGRycy9kb3ducmV2LnhtbESP0YrCMBRE3wX/IdwFX0TTuipL1ygqyPokaP2Aa3Nt&#10;yzY3JYla/36zIPg4zMwZZrHqTCPu5HxtWUE6TkAQF1bXXCo457vRFwgfkDU2lknBkzyslv3eAjNt&#10;H3yk+ymUIkLYZ6igCqHNpPRFRQb92LbE0btaZzBE6UqpHT4i3DRykiRzabDmuFBhS9uKit/TzSi4&#10;ncvrbJu7fDffbC7Fz/DwmbYHpQYf3fobRKAuvMOv9l4rmKTTG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+u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38" o:spid="_x0000_s1087" style="position:absolute;left:4427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b5sUA&#10;AADdAAAADwAAAGRycy9kb3ducmV2LnhtbESPzWrDMBCE74W8g9hAb40cU0JxooQQE9pbid0H2Fob&#10;y4m1Mpbqnz59VSj0OMzMN8zuMNlWDNT7xrGC9SoBQVw53XCt4KM8P72A8AFZY+uYFMzk4bBfPOww&#10;027kCw1FqEWEsM9QgQmhy6T0lSGLfuU64uhdXW8xRNnXUvc4RrhtZZokG2mx4bhgsKOToepefFkF&#10;3+9lyF/HwnzO+ZCmt668oL4p9bicjlsQgabwH/5rv2kF6fp5A7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tvm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70" o:spid="_x0000_s1088" style="position:absolute;left:8912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UQsYA&#10;AADdAAAADwAAAGRycy9kb3ducmV2LnhtbESP3WrCQBSE74W+w3IKvZG6iX8t0VWqIPVK0PgAp9lj&#10;EsyeDburxrfvCoKXw8x8w8yXnWnElZyvLStIBwkI4sLqmksFx3zz+Q3CB2SNjWVScCcPy8Vbb46Z&#10;tjfe0/UQShEh7DNUUIXQZlL6oiKDfmBb4uidrDMYonSl1A5vEW4aOUySqTRYc1yosKV1RcX5cDEK&#10;LsfyNFnnLt9MV6u/4re/G6XtTqmP9+5nBiJQF17hZ3urFQzT8Rc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5UQ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94" o:spid="_x0000_s1089" style="position:absolute;left:12247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AMMIA&#10;AADdAAAADwAAAGRycy9kb3ducmV2LnhtbERPzYrCMBC+L/gOYQQvi6Z1VaQaRQXZPQlaH2BsxrbY&#10;TEoStb69OSx4/Pj+l+vONOJBzteWFaSjBARxYXXNpYJzvh/OQfiArLGxTApe5GG96n0tMdP2yUd6&#10;nEIpYgj7DBVUIbSZlL6oyKAf2ZY4clfrDIYIXSm1w2cMN40cJ8lMGqw5NlTY0q6i4na6GwX3c3md&#10;7nKX72fb7aX4/T78pO1BqUG/2yxABOrCR/zv/tMKxukk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cAw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2" o:spid="_x0000_s1090" style="position:absolute;left:13340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PlMUA&#10;AADdAAAADwAAAGRycy9kb3ducmV2LnhtbESP0WrCQBRE3wv+w3IF3+rGIKWNriJK0bdi0g+4Zq/Z&#10;aPZuyG6T2K/vFgp9HGbmDLPejrYRPXW+dqxgMU9AEJdO11wp+Czen19B+ICssXFMCh7kYbuZPK0x&#10;027gM/V5qESEsM9QgQmhzaT0pSGLfu5a4uhdXWcxRNlVUnc4RLhtZJokL9JizXHBYEt7Q+U9/7IK&#10;vj+KcDgOubk8Dn2a3trijPqm1Gw67lYgAo3hP/zXPmkF6WL5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U+U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10" o:spid="_x0000_s1091" style="position:absolute;left:14490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a68EA&#10;AADdAAAADwAAAGRycy9kb3ducmV2LnhtbERPzYrCMBC+L/gOYQQvi6ZVFKlGUUHck6D1AcZmbIvN&#10;pCRR69tvDoLHj+9/ue5MI57kfG1ZQTpKQBAXVtdcKrjk++EchA/IGhvLpOBNHtar3s8SM21ffKLn&#10;OZQihrDPUEEVQptJ6YuKDPqRbYkjd7POYIjQlVI7fMVw08hxksykwZpjQ4Ut7Soq7ueHUfC4lLfp&#10;Lnf5frbdXovD73GStkelBv1uswARqAtf8cf9pxWM02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+Wuv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34" o:spid="_x0000_s1092" style="position:absolute;left:1782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/cMQA&#10;AADdAAAADwAAAGRycy9kb3ducmV2LnhtbESP0YrCMBRE3xf8h3CFfVnWtIqyVKOoIPokaP2Aa3Nt&#10;i81NSaJ2/94Igo/DzJxhZovONOJOzteWFaSDBARxYXXNpYJTvvn9A+EDssbGMin4Jw+Lee9rhpm2&#10;Dz7Q/RhKESHsM1RQhdBmUvqiIoN+YFvi6F2sMxiidKXUDh8Rbho5TJKJNFhzXKiwpXVFxfV4Mwpu&#10;p/IyXucu30xWq3Ox/dmP0nav1He/W05BBOrCJ/xu77SCYTpO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/3D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2" o:spid="_x0000_s1093" style="position:absolute;left:18917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LOMQA&#10;AADdAAAADwAAAGRycy9kb3ducmV2LnhtbESPwWrDMBBE74H+g9hCbokcQUJwo4TSUNpbiZ0P2Fpb&#10;y6m1MpZqO/36qFDIcZiZN8zuMLlWDNSHxrOG1TIDQVx503Ct4Vy+LrYgQkQ22HomDVcKcNg/zHaY&#10;Gz/yiYYi1iJBOOSowcbY5VKGypLDsPQdcfK+fO8wJtnX0vQ4JrhrpcqyjXTYcFqw2NGLpeq7+HEa&#10;fj/KeHwbC/t5PQ5KXbryhOai9fxxen4CEWmK9/B/+91oUKu1g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Szj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50" o:spid="_x0000_s1094" style="position:absolute;left:20067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EnMQA&#10;AADdAAAADwAAAGRycy9kb3ducmV2LnhtbESP0YrCMBRE3xf8h3AFXxZNqyjSNYoKsj4JWj/g2lzb&#10;ss1NSaJ2/94Igo/DzJxhFqvONOJOzteWFaSjBARxYXXNpYJzvhvOQfiArLGxTAr+ycNq2ftaYKbt&#10;g490P4VSRAj7DBVUIbSZlL6oyKAf2ZY4elfrDIYoXSm1w0eEm0aOk2QmDdYcFypsaVtR8Xe6GQW3&#10;c3mdbnOX72abzaX4/T5M0vag1KDfrX9ABOrCJ/xu77WCcTqdwO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xJz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6" o:spid="_x0000_s1095" style="position:absolute;left:22252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218UA&#10;AADdAAAADwAAAGRycy9kb3ducmV2LnhtbESP0WrCQBRE3wv+w3IF3+rGYEuJriJK0bdi0g+4Zq/Z&#10;aPZuyG6T2K/vFgp9HGbmDLPejrYRPXW+dqxgMU9AEJdO11wp+Czen99A+ICssXFMCh7kYbuZPK0x&#10;027gM/V5qESEsM9QgQmhzaT0pSGLfu5a4uhdXWcxRNlVUnc4RLhtZJokr9JizXHBYEt7Q+U9/7IK&#10;vj+KcDgOubk8Dn2a3trijPqm1Gw67lYgAo3hP/zXPmkF6eJlC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XbX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4" o:spid="_x0000_s1096" style="position:absolute;left:23402;top:3391;width:1096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5c8UA&#10;AADdAAAADwAAAGRycy9kb3ducmV2LnhtbESP0YrCMBRE3xf8h3CFfVnWtEplqUZRQfRJ0PoB1+ba&#10;FpubkkTt/r1ZWPBxmJkzzHzZm1Y8yPnGsoJ0lIAgLq1uuFJwLrbfPyB8QNbYWiYFv+RhuRh8zDHX&#10;9slHepxCJSKEfY4K6hC6XEpf1mTQj2xHHL2rdQZDlK6S2uEzwk0rx0kylQYbjgs1drSpqbyd7kbB&#10;/Vxds03hiu10vb6Uu6/DJO0OSn0O+9UMRKA+vMP/7b1WME6zDP7e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flz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82" o:spid="_x0000_s1097" style="position:absolute;left:2449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nBMUA&#10;AADdAAAADwAAAGRycy9kb3ducmV2LnhtbESP0YrCMBRE3wX/IdyFfZE1rWJZukZRQfRJ0PoBd5tr&#10;W7a5KUnU7t8bQfBxmJkzzHzZm1bcyPnGsoJ0nIAgLq1uuFJwLrZf3yB8QNbYWiYF/+RhuRgO5phr&#10;e+cj3U6hEhHCPkcFdQhdLqUvazLox7Yjjt7FOoMhSldJ7fAe4aaVkyTJpMGG40KNHW1qKv9OV6Pg&#10;eq4us03him22Xv+Wu9FhmnYHpT4/+tUPiEB9eIdf7b1WMElnG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2cE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7" o:spid="_x0000_s1098" style="position:absolute;left:27830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ooMUA&#10;AADdAAAADwAAAGRycy9kb3ducmV2LnhtbESP0WrCQBRE3wv+w3IF3+rGgG2JriJK0bdi0g+4Zq/Z&#10;aPZuyG6T2K/vFgp9HGbmDLPejrYRPXW+dqxgMU9AEJdO11wp+Czen99A+ICssXFMCh7kYbuZPK0x&#10;027gM/V5qESEsM9QgQmhzaT0pSGLfu5a4uhdXWcxRNlVUnc4RLhtZJokL9JizXHBYEt7Q+U9/7IK&#10;vj+KcDgOubk8Dn2a3trijPqm1Gw67lYgAo3hP/zXPmkF6WL5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+ig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15" o:spid="_x0000_s1099" style="position:absolute;left:28980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W7cEA&#10;AADdAAAADwAAAGRycy9kb3ducmV2LnhtbERPzYrCMBC+L/gOYQQvi6ZVFKlGUUHck6D1AcZmbIvN&#10;pCRR69tvDoLHj+9/ue5MI57kfG1ZQTpKQBAXVtdcKrjk++EchA/IGhvLpOBNHtar3s8SM21ffKLn&#10;OZQihrDPUEEVQptJ6YuKDPqRbYkjd7POYIjQlVI7fMVw08hxksykwZpjQ4Ut7Soq7ueHUfC4lLfp&#10;Lnf5frbdXovD73GStkelBv1uswARqAtf8cf9pxWM02m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IVu3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23" o:spid="_x0000_s1100" style="position:absolute;left:30072;top:3391;width:1096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zdsUA&#10;AADdAAAADwAAAGRycy9kb3ducmV2LnhtbESP0YrCMBRE3xf8h3AFXxZN66JoNYoKsvskaP2Aa3Nt&#10;i81NSaLWvzcLC/s4zMwZZrnuTCMe5HxtWUE6SkAQF1bXXCo45/vhDIQPyBoby6TgRR7Wq97HEjNt&#10;n3ykxymUIkLYZ6igCqHNpPRFRQb9yLbE0btaZzBE6UqpHT4j3DRynCRTabDmuFBhS7uKitvpbhTc&#10;z+V1sstdvp9ut5fi+/PwlbYHpQb9brMAEagL/+G/9o9WME4nc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PN2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9" o:spid="_x0000_s1101" style="position:absolute;left:3231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QVsEA&#10;AADdAAAADwAAAGRycy9kb3ducmV2LnhtbERPzYrCMBC+L/gOYYS9LJrWxSLVKCqIexK0PsDYjG2x&#10;mZQkavftzUHw+PH9L1a9acWDnG8sK0jHCQji0uqGKwXnYjeagfABWWNrmRT8k4fVcvC1wFzbJx/p&#10;cQqViCHsc1RQh9DlUvqyJoN+bDviyF2tMxgidJXUDp8x3LRykiSZNNhwbKixo21N5e10Nwru5+o6&#10;3Rau2GWbzaXc/xx+0+6g1PewX89BBOrDR/x2/2kFkzSL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SkFb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55" o:spid="_x0000_s1102" style="position:absolute;left:34500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f8sQA&#10;AADdAAAADwAAAGRycy9kb3ducmV2LnhtbESPQWvCQBSE7wX/w/IEb3WTHKREVxFF2lsx6Q94Zp/Z&#10;aPZtyG6T6K/vFgo9DjPzDbPZTbYVA/W+cawgXSYgiCunG64VfJWn1zcQPiBrbB2Tggd52G1nLxvM&#10;tRv5TEMRahEh7HNUYELocil9ZciiX7qOOHpX11sMUfa11D2OEW5bmSXJSlpsOC4Y7OhgqLoX31bB&#10;87MMx/exMJfHcciyW1eeUd+UWsyn/RpEoCn8h//aH1pBlq5S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H/L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71" o:spid="_x0000_s1103" style="position:absolute;left:36742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BhcQA&#10;AADdAAAADwAAAGRycy9kb3ducmV2LnhtbESPwW7CMBBE70j9B2sr9QYOPiCUYlBVVLW3ioQPWOJt&#10;HBqvo9hNQr8eIyFxHM3MG81mN7lWDNSHxrOG5SIDQVx503Ct4Vh+zNcgQkQ22HomDRcKsNs+zTaY&#10;Gz/ygYYi1iJBOOSowcbY5VKGypLDsPAdcfJ+fO8wJtnX0vQ4JrhrpcqylXTYcFqw2NG7peq3+HMa&#10;/r/LuP8cC3u67Aelzl15QHPW+uV5ensFEWmKj/C9/WU0qOVKwe1Ne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gYX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79" o:spid="_x0000_s1104" style="position:absolute;left:37893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OIcUA&#10;AADdAAAADwAAAGRycy9kb3ducmV2LnhtbESP0YrCMBRE3xf8h3AXfFnWtIpl6RpFBdEnQesH3G2u&#10;bdnmpiRR698bQfBxmJkzzGzRm1ZcyfnGsoJ0lIAgLq1uuFJwKjbfPyB8QNbYWiYFd/KwmA8+Zphr&#10;e+MDXY+hEhHCPkcFdQhdLqUvazLoR7Yjjt7ZOoMhSldJ7fAW4aaV4yTJpMGG40KNHa1rKv+PF6Pg&#10;cqrO03Xhik22Wv2V26/9JO32Sg0/++UviEB9eIdf7Z1WME6zC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A4h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95" o:spid="_x0000_s1105" style="position:absolute;left:40078;top:3391;width:1142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8asUA&#10;AADdAAAADwAAAGRycy9kb3ducmV2LnhtbESPzWrDMBCE74W8g9hAb40cU0JxooQQE9pbid0H2Fob&#10;y4m1Mpbqnz59VSj0OMzMN8zuMNlWDNT7xrGC9SoBQVw53XCt4KM8P72A8AFZY+uYFMzk4bBfPOww&#10;027kCw1FqEWEsM9QgQmhy6T0lSGLfuU64uhdXW8xRNnXUvc4RrhtZZokG2mx4bhgsKOToepefFkF&#10;3+9lyF/HwnzO+ZCmt668oL4p9bicjlsQgabwH/5rv2kF6XrzDL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bxq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011" o:spid="_x0000_s1106" style="position:absolute;left:42320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zzsUA&#10;AADdAAAADwAAAGRycy9kb3ducmV2LnhtbESP0YrCMBRE3wX/IdyFfZE1rWJZukZRQfRJ0PoBd5tr&#10;W7a5KUnU7t8bQfBxmJkzzHzZm1bcyPnGsoJ0nIAgLq1uuFJwLrZf3yB8QNbYWiYF/+RhuRgO5phr&#10;e+cj3U6hEhHCPkcFdQhdLqUvazLox7Yjjt7FOoMhSldJ7fAe4aaVkyTJpMGG40KNHW1qKv9OV6Pg&#10;eq4us03him22Xv+Wu9FhmnYHpT4/+tUPiEB9eIdf7b1WMEmzG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TPO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19" o:spid="_x0000_s1107" style="position:absolute;left:43413;top:3391;width:1142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HhsQA&#10;AADdAAAADwAAAGRycy9kb3ducmV2LnhtbESPQWvCQBSE70L/w/IKvenGHIKkriKVYm/FxB/wzL5m&#10;o9m3Ibsmsb++WxA8DjPzDbPeTrYVA/W+caxguUhAEFdON1wrOJWf8xUIH5A1to5JwZ08bDcvszXm&#10;2o18pKEItYgQ9jkqMCF0uZS+MmTRL1xHHL0f11sMUfa11D2OEW5bmSZJJi02HBcMdvRhqLoWN6vg&#10;97sM+8NYmPN9P6TppSuPqC9Kvb1Ou3cQgabwDD/aX1pBuswy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h4b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07" o:spid="_x0000_s1108" style="position:absolute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vLMcA&#10;AADdAAAADwAAAGRycy9kb3ducmV2LnhtbESPT2vCQBTE74V+h+UVvNWNOVhJXaWE+gelh9oGr4/s&#10;Mwlm34bd1cRv3xUKHoeZ+Q0zXw6mFVdyvrGsYDJOQBCXVjdcKfj9Wb3OQPiArLG1TApu5GG5eH6a&#10;Y6Ztz990PYRKRAj7DBXUIXSZlL6syaAf2444eifrDIYoXSW1wz7CTSvTJJlKgw3HhRo7ymsqz4eL&#10;UdDNdmlx3Hx+nc1+69Z5XvTrvFBq9DJ8vIMINIRH+L+91QrSyfQN7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Ybyz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31" o:spid="_x0000_s1109" style="position:absolute;left:333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7XsMA&#10;AADdAAAADwAAAGRycy9kb3ducmV2LnhtbERPz2vCMBS+C/sfwhvspqk9iFSjSHFONjysWrw+mmdb&#10;bF5Kktnuv18Owo4f3+/1djSdeJDzrWUF81kCgriyuuVaweX8Pl2C8AFZY2eZFPySh+3mZbLGTNuB&#10;v+lRhFrEEPYZKmhC6DMpfdWQQT+zPXHkbtYZDBG6WmqHQww3nUyTZCENthwbGuwpb6i6Fz9GQb/8&#10;TMvrx/50N19Hd8jzcjjkpVJvr+NuBSLQGP7FT/dRK0jni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f7Xs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5" o:spid="_x0000_s1110" style="position:absolute;left:667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excYA&#10;AADdAAAADwAAAGRycy9kb3ducmV2LnhtbESPQWvCQBSE74X+h+UJvdWNOYhGV5HQWmnxUGvw+sg+&#10;k2D2bdjdmvTfdwXB4zAz3zDL9WBacSXnG8sKJuMEBHFpdcOVguPP++sMhA/IGlvLpOCPPKxXz09L&#10;zLTt+Zuuh1CJCGGfoYI6hC6T0pc1GfRj2xFH72ydwRClq6R22Ee4aWWaJFNpsOG4UGNHeU3l5fBr&#10;FHSzz7Q4fbztL+Zr57Z5XvTbvFDqZTRsFiACDeERvrd3WkE6mc7h9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tex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79" o:spid="_x0000_s1111" style="position:absolute;left:10005;top:4483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z38EA&#10;AADdAAAADwAAAGRycy9kb3ducmV2LnhtbERPzYrCMBC+C75DGMGLrGkVVukaRQqKCiuo+wBDM9sW&#10;m0lJota3NwfB48f3v1h1phF3cr62rCAdJyCIC6trLhX8XTZfcxA+IGtsLJOCJ3lYLfu9BWbaPvhE&#10;93MoRQxhn6GCKoQ2k9IXFRn0Y9sSR+7fOoMhQldK7fARw00jJ0nyLQ3WHBsqbCmvqLieb0ZBMds/&#10;89/bZnpJDy7X2+bY4nWk1HDQrX9ABOrCR/x277SCSTqL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cs9/BAAAA3QAAAA8AAAAAAAAAAAAAAAAAmAIAAGRycy9kb3du&#10;cmV2LnhtbFBLBQYAAAAABAAEAPUAAACGAw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87" o:spid="_x0000_s1112" style="position:absolute;left:1115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EHsYA&#10;AADdAAAADwAAAGRycy9kb3ducmV2LnhtbESPQWvCQBSE74X+h+UVequb5NBKdBUJrUqlh6rB6yP7&#10;TILZt2F3Nem/7wqFHoeZ+YaZL0fTiRs531pWkE4SEMSV1S3XCo6Hj5cpCB+QNXaWScEPeVguHh/m&#10;mGs78Dfd9qEWEcI+RwVNCH0upa8aMugntieO3tk6gyFKV0vtcIhw08ksSV6lwZbjQoM9FQ1Vl/3V&#10;KOinn1l52rx/Xcxu69ZFUQ7rolTq+WlczUAEGsN/+K+91Qqy9C2F+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TEH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5" o:spid="_x0000_s1113" style="position:absolute;left:12247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aacYA&#10;AADdAAAADwAAAGRycy9kb3ducmV2LnhtbESPQWvCQBSE70L/w/IK3nRjDlaiq0hQKy0eahu8PrLP&#10;JJh9G3a3Jv333YLQ4zAz3zCrzWBacSfnG8sKZtMEBHFpdcOVgq/P/WQBwgdkja1lUvBDHjbrp9EK&#10;M217/qD7OVQiQthnqKAOocuk9GVNBv3UdsTRu1pnMETpKqkd9hFuWpkmyVwabDgu1NhRXlN5O38b&#10;Bd3iLS0ur7vTzbwf3SHPi/6QF0qNn4ftEkSgIfyHH+2jVpDOXl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aa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1" o:spid="_x0000_s1114" style="position:absolute;left:1449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/8scA&#10;AADdAAAADwAAAGRycy9kb3ducmV2LnhtbESPQWvCQBSE74X+h+UJvdWNEVqJriKhWmnxUGvw+sg+&#10;k2D2bdjdmvjv3UKhx2FmvmEWq8G04krON5YVTMYJCOLS6oYrBcfvzfMMhA/IGlvLpOBGHlbLx4cF&#10;Ztr2/EXXQ6hEhLDPUEEdQpdJ6cuaDPqx7Yijd7bOYIjSVVI77CPctDJNkhdpsOG4UGNHeU3l5fBj&#10;FHSzj7Q4vb/tL+Zz57Z5XvTbvFDqaTSs5yACDeE//NfeaQXp5HU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6//L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9" o:spid="_x0000_s1115" style="position:absolute;left:15582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nhscA&#10;AADdAAAADwAAAGRycy9kb3ducmV2LnhtbESPQWvCQBSE74X+h+UJvdWNQVqJriKhWmnxUGvw+sg+&#10;k2D2bdjdmvjv3UKhx2FmvmEWq8G04krON5YVTMYJCOLS6oYrBcfvzfMMhA/IGlvLpOBGHlbLx4cF&#10;Ztr2/EXXQ6hEhLDPUEEdQpdJ6cuaDPqx7Yijd7bOYIjSVVI77CPctDJNkhdpsOG4UGNHeU3l5fBj&#10;FHSzj7Q4vb/tL+Zz57Z5XvTbvFDqaTSs5yACDeE//NfeaQXp5HU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Z4b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7" o:spid="_x0000_s1116" style="position:absolute;left:16675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QR8YA&#10;AADdAAAADwAAAGRycy9kb3ducmV2LnhtbESP3WrCQBSE7wu+w3IEb4puYmkjqatIQLGCBX8e4JA9&#10;TYLZs2F31fj23YLQy2FmvmHmy9604kbON5YVpJMEBHFpdcOVgvNpPZ6B8AFZY2uZFDzIw3IxeJlj&#10;ru2dD3Q7hkpECPscFdQhdLmUvqzJoJ/Yjjh6P9YZDFG6SmqH9wg3rZwmyYc02HBcqLGjoqbycrwa&#10;BWX29Sj21/XbKd25Qm/a7w4vr0qNhv3qE0SgPvyHn+2tVjBNs3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sQR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5" o:spid="_x0000_s1117" style="position:absolute;left:1782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cascA&#10;AADdAAAADwAAAGRycy9kb3ducmV2LnhtbESPT2vCQBTE74V+h+UVvNWNOVhJXaWE+gelh9oGr4/s&#10;Mwlm34bd1cRv3xUKHoeZ+Q0zXw6mFVdyvrGsYDJOQBCXVjdcKfj9Wb3OQPiArLG1TApu5GG5eH6a&#10;Y6Ztz990PYRKRAj7DBXUIXSZlL6syaAf2444eifrDIYoXSW1wz7CTSvTJJlKgw3HhRo7ymsqz4eL&#10;UdDNdmlx3Hx+nc1+69Z5XvTrvFBq9DJ8vIMINIRH+L+91QrSydsU7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NXGr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43" o:spid="_x0000_s1118" style="position:absolute;left:18917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rq8UA&#10;AADdAAAADwAAAGRycy9kb3ducmV2LnhtbESP0WrCQBRE3wv+w3KFvhTdRKGR6CoSsKjQQtUPuGSv&#10;STB7N+yuGv/eFQp9HGbmDLNY9aYVN3K+sawgHScgiEurG64UnI6b0QyED8gaW8uk4EEeVsvB2wJz&#10;be/8S7dDqESEsM9RQR1Cl0vpy5oM+rHtiKN3ts5giNJVUju8R7hp5SRJPqXBhuNCjR0VNZWXw9Uo&#10;KLPdo/i+bqbHdO8K/dX+dHj5UOp92K/nIAL14T/8195qBZM0y+D1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Sur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51" o:spid="_x0000_s1119" style="position:absolute;left:20067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tg8MA&#10;AADdAAAADwAAAGRycy9kb3ducmV2LnhtbERPyWrDMBC9F/IPYgK5NXJ8SIMbJRSTjZQespheB2tq&#10;m1gjIymx8/fVodDj4+3L9WBa8SDnG8sKZtMEBHFpdcOVgutl+7oA4QOyxtYyKXiSh/Vq9LLETNue&#10;T/Q4h0rEEPYZKqhD6DIpfVmTQT+1HXHkfqwzGCJ0ldQO+xhuWpkmyVwabDg21NhRXlN5O9+Ngm5x&#10;TIvv/ebrZj4PbpfnRb/LC6Um4+HjHUSgIfyL/9wHrSCdvcW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5tg8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83" o:spid="_x0000_s1120" style="position:absolute;left:2449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IGMcA&#10;AADdAAAADwAAAGRycy9kb3ducmV2LnhtbESPQWvCQBSE74X+h+UVvNWNOaiNrlJCq1LxUNvg9ZF9&#10;TYLZt2F3NfHfd4VCj8PMfMMs14NpxZWcbywrmIwTEMSl1Q1XCr6/3p/nIHxA1thaJgU38rBePT4s&#10;MdO250+6HkMlIoR9hgrqELpMSl/WZNCPbUccvR/rDIYoXSW1wz7CTSvTJJlKgw3HhRo7ymsqz8eL&#10;UdDNP9LitH07nM1+5zZ5XvSbvFBq9DS8LkAEGsJ/+K+90wrSyewF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yBj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91" o:spid="_x0000_s1121" style="position:absolute;left:25587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D+MMA&#10;AADdAAAADwAAAGRycy9kb3ducmV2LnhtbERP3WrCMBS+H+wdwhl4M2ZaB65UYxmFDjdQWLsHODTH&#10;tticlCRqffvlYrDLj+9/W8xmFFdyfrCsIF0mIIhbqwfuFPw01UsGwgdkjaNlUnAnD8Xu8WGLubY3&#10;/qZrHToRQ9jnqKAPYcql9G1PBv3STsSRO1lnMEToOqkd3mK4GeUqSdbS4MCxoceJyp7ac30xCtq3&#10;z3t5uFSvTfrlSv0xHic8Pyu1eJrfNyACzeFf/OfeawWrNIv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nD+MMAAADdAAAADwAAAAAAAAAAAAAAAACYAgAAZHJzL2Rv&#10;d25yZXYueG1sUEsFBgAAAAAEAAQA9QAAAIg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16" o:spid="_x0000_s1122" style="position:absolute;left:2898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0OcYA&#10;AADdAAAADwAAAGRycy9kb3ducmV2LnhtbESPQWvCQBSE70L/w/IKvekmOZSQuooEa6WlB7XB6yP7&#10;TILZt2F3a9J/3y0UPA4z8w2zXE+mFzdyvrOsIF0kIIhrqztuFHydXuc5CB+QNfaWScEPeVivHmZL&#10;LLQd+UC3Y2hEhLAvUEEbwlBI6euWDPqFHYijd7HOYIjSNVI7HCPc9DJLkmdpsOO40OJAZUv19fht&#10;FAz5e1ad37afV/Oxd7uyrMZdWSn19DhtXkAEmsI9/N/eawVZmq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G0O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4" o:spid="_x0000_s1123" style="position:absolute;left:30072;top:4483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qTsYA&#10;AADdAAAADwAAAGRycy9kb3ducmV2LnhtbESPQWvCQBSE7wX/w/KE3urGHEqIriLBWmnpoWrw+sg+&#10;k2D2bdjdmvjv3UKhx2FmvmGW69F04kbOt5YVzGcJCOLK6pZrBafj20sGwgdkjZ1lUnAnD+vV5GmJ&#10;ubYDf9PtEGoRIexzVNCE0OdS+qohg35me+LoXawzGKJ0tdQOhwg3nUyT5FUabDkuNNhT0VB1PfwY&#10;BX32kZbn9+3X1Xzu3a4oymFXlEo9T8fNAkSgMfyH/9p7rSCdZyn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qT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32" o:spid="_x0000_s1124" style="position:absolute;left:31165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dj8UA&#10;AADdAAAADwAAAGRycy9kb3ducmV2LnhtbESP0YrCMBRE3xf2H8Jd8GVZ0yqsUo0iBUWFFdT9gEtz&#10;bYvNTUmi1r83guDjMDNnmOm8M424kvO1ZQVpPwFBXFhdc6ng/7j8GYPwAVljY5kU3MnDfPb5McVM&#10;2xvv6XoIpYgQ9hkqqEJoMyl9UZFB37ctcfRO1hkMUbpSaoe3CDeNHCTJrzRYc1yosKW8ouJ8uBgF&#10;xWhzz/8uy+Ex3bpcr5pdi+dvpXpf3WICIlAX3uFXe60VDNLxE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12P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48" o:spid="_x0000_s1125" style="position:absolute;left:33407;top:4483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XocYA&#10;AADdAAAADwAAAGRycy9kb3ducmV2LnhtbESPQWvCQBSE74X+h+UVeqsbQ5EQXUVCq9LSQ9Xg9ZF9&#10;JsHs27C7mvTfu4VCj8PMfMMsVqPpxI2cby0rmE4SEMSV1S3XCo6H95cMhA/IGjvLpOCHPKyWjw8L&#10;zLUd+Jtu+1CLCGGfo4ImhD6X0lcNGfQT2xNH72ydwRClq6V2OES46WSaJDNpsOW40GBPRUPVZX81&#10;CvrsIy1P27evi/ncuU1RlMOmKJV6fhrXcxCBxvAf/mvvtIJ0mr3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Xo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6" o:spid="_x0000_s1126" style="position:absolute;left:34500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gYMYA&#10;AADdAAAADwAAAGRycy9kb3ducmV2LnhtbESP0WrCQBRE3wv+w3IFX4puorSV1FUkoFjBQqMfcMne&#10;JsHs3bC7avx7tyD0cZiZM8xi1ZtWXMn5xrKCdJKAIC6tbrhScDpuxnMQPiBrbC2Tgjt5WC0HLwvM&#10;tL3xD12LUIkIYZ+hgjqELpPSlzUZ9BPbEUfv1zqDIUpXSe3wFuGmldMkeZcGG44LNXaU11Sei4tR&#10;UH583fPDZTM7pnuX62373eH5VanRsF9/ggjUh//ws73TCqbp/A3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5gYM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64" o:spid="_x0000_s1127" style="position:absolute;left:3565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sTcYA&#10;AADdAAAADwAAAGRycy9kb3ducmV2LnhtbESPQWvCQBSE70L/w/IKvenGHCREV5HQWql4qDb0+sg+&#10;k2D2bdjdmvTfdwWhx2FmvmFWm9F04kbOt5YVzGcJCOLK6pZrBV/nt2kGwgdkjZ1lUvBLHjbrp8kK&#10;c20H/qTbKdQiQtjnqKAJoc+l9FVDBv3M9sTRu1hnMETpaqkdDhFuOpkmyUIabDkuNNhT0VB1Pf0Y&#10;BX32kZbf76/Hqzns3a4oymFXlEq9PI/bJYhAY/gPP9p7rSCdZwu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gsT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0" o:spid="_x0000_s1128" style="position:absolute;left:37893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J1sYA&#10;AADdAAAADwAAAGRycy9kb3ducmV2LnhtbESPQWvCQBSE74X+h+UVeqsbc6ghuoqEVqWlh6rB6yP7&#10;TILZt2F3Nem/dwuFHoeZ+YZZrEbTiRs531pWMJ0kIIgrq1uuFRwP7y8ZCB+QNXaWScEPeVgtHx8W&#10;mGs78Dfd9qEWEcI+RwVNCH0upa8aMugntieO3tk6gyFKV0vtcIhw08k0SV6lwZbjQoM9FQ1Vl/3V&#10;KOizj7Q8bd++LuZz5zZFUQ6bolTq+Wlcz0EEGsN/+K+90wrSaTaD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J1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8" o:spid="_x0000_s1129" style="position:absolute;left:3898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dpMMA&#10;AADdAAAADwAAAGRycy9kb3ducmV2LnhtbERPz2vCMBS+D/wfwhO8zdQepFSjjKJONjyoK7s+mre2&#10;2LyUJLPdf78cBI8f3+/1djSduJPzrWUFi3kCgriyuuVawdd1/5qB8AFZY2eZFPyRh+1m8rLGXNuB&#10;z3S/hFrEEPY5KmhC6HMpfdWQQT+3PXHkfqwzGCJ0tdQOhxhuOpkmyVIabDk2NNhT0VB1u/waBX32&#10;kZbf77vTzXwe3aEoyuFQlErNpuPbCkSgMTzFD/dRK0gXWZwb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sdpM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96" o:spid="_x0000_s1130" style="position:absolute;left:40078;top:4483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qZcYA&#10;AADdAAAADwAAAGRycy9kb3ducmV2LnhtbESP3WrCQBSE7wu+w3IEb4puYqGNqatIQLGCBX8e4JA9&#10;TYLZs2F31fj23YLQy2FmvmHmy9604kbON5YVpJMEBHFpdcOVgvNpPc5A+ICssbVMCh7kYbkYvMwx&#10;1/bOB7odQyUihH2OCuoQulxKX9Zk0E9sRxy9H+sMhihdJbXDe4SbVk6T5F0abDgu1NhRUVN5OV6N&#10;gvLj61Hsr+u3U7pzhd603x1eXpUaDfvVJ4hAffgPP9tbrWCaZj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NqZc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2004" o:spid="_x0000_s1131" style="position:absolute;left:41228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Hf8QA&#10;AADdAAAADwAAAGRycy9kb3ducmV2LnhtbERPz2vCMBS+C/4P4Qm7adoehnbGMoo62fCgW9n10by1&#10;xealJJnt/vvlMNjx4/u9LSbTizs531lWkK4SEMS11R03Cj7eD8s1CB+QNfaWScEPeSh289kWc21H&#10;vtD9GhoRQ9jnqKANYcil9HVLBv3KDsSR+7LOYIjQNVI7HGO46WWWJI/SYMexocWBypbq2/XbKBjW&#10;r1n1+bI/38zbyR3LshqPZaXUw2J6fgIRaAr/4j/3SSvI0k3cH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h3/EAAAA3QAAAA8AAAAAAAAAAAAAAAAAmAIAAGRycy9k&#10;b3ducmV2LnhtbFBLBQYAAAAABAAEAPUAAACJAw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12" o:spid="_x0000_s1132" style="position:absolute;left:4232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i5MYA&#10;AADdAAAADwAAAGRycy9kb3ducmV2LnhtbESPQWvCQBSE74X+h+UVequb5FBsdBUJrUqlh6rB6yP7&#10;TILZt2F3Nem/dwuFHoeZ+YaZL0fTiRs531pWkE4SEMSV1S3XCo6Hj5cpCB+QNXaWScEPeVguHh/m&#10;mGs78Dfd9qEWEcI+RwVNCH0upa8aMugntieO3tk6gyFKV0vtcIhw08ksSV6lwZbjQoM9FQ1Vl/3V&#10;KOinn1l52rx/Xcxu69ZFUQ7rolTq+WlczUAEGsN/+K+91Qqy9C2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gi5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716" o:spid="_x0000_s1133" style="position:absolute;left:1092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xosUA&#10;AADdAAAADwAAAGRycy9kb3ducmV2LnhtbESPwW7CMBBE70j9B2srcQMHHxCkGFQVVe2tIuEDtvE2&#10;Do3XUewmoV+PK1XiOJqZN5rdYXKtGKgPjWcNq2UGgrjypuFaw7l8XWxAhIhssPVMGq4U4LB/mO0w&#10;N37kEw1FrEWCcMhRg42xy6UMlSWHYek74uR9+d5hTLKvpelxTHDXSpVla+mw4bRgsaMXS9V38eM0&#10;/H6U8fg2FvbzehyUunTlCc1F6/nj9PwEItIU7+H/9rvRoFZbBX9v0hO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fGi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24" o:spid="_x0000_s1134" style="position:absolute;left:2242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+BsUA&#10;AADdAAAADwAAAGRycy9kb3ducmV2LnhtbESP0YrCMBRE34X9h3AX9kU0rbKi1SirIOuToPUDrs21&#10;LTY3JYla/94sCPs4zMwZZrHqTCPu5HxtWUE6TEAQF1bXXCo45dvBFIQPyBoby6TgSR5Wy4/eAjNt&#10;H3yg+zGUIkLYZ6igCqHNpPRFRQb90LbE0btYZzBE6UqpHT4i3DRylCQTabDmuFBhS5uKiuvxZhTc&#10;TuXle5O7fDtZr8/Fb38/Ttu9Ul+f3c8cRKAu/Iff7Z1WMEpnY/h7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X4G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64" o:spid="_x0000_s1135" style="position:absolute;left:7762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MTcUA&#10;AADdAAAADwAAAGRycy9kb3ducmV2LnhtbESP0WrCQBRE3wv+w3IF3+rGIKWNriJK0bdi0g+4Zq/Z&#10;aPZuyG6T2K/vFgp9HGbmDLPejrYRPXW+dqxgMU9AEJdO11wp+Czen19B+ICssXFMCh7kYbuZPK0x&#10;027gM/V5qESEsM9QgQmhzaT0pSGLfu5a4uhdXWcxRNlVUnc4RLhtZJokL9JizXHBYEt7Q+U9/7IK&#10;vj+KcDgOubk8Dn2a3trijPqm1Gw67lYgAo3hP/zXPmkF6eJtC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MxN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72" o:spid="_x0000_s1136" style="position:absolute;left:8912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D6cUA&#10;AADdAAAADwAAAGRycy9kb3ducmV2LnhtbESP0YrCMBRE3xf8h3AFXxZN66JoNYoKsvskaP2Aa3Nt&#10;i81NSaLWvzcLC/s4zMwZZrnuTCMe5HxtWUE6SkAQF1bXXCo45/vhDIQPyBoby6TgRR7Wq97HEjNt&#10;n3ykxymUIkLYZ6igCqHNpPRFRQb9yLbE0btaZzBE6UqpHT4j3DRynCRTabDmuFBhS7uKitvpbhTc&#10;z+V1sstdvp9ut5fi+/PwlbYHpQb9brMAEagL/+G/9o9WME7nE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EPp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96" o:spid="_x0000_s1137" style="position:absolute;left:12247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dnsYA&#10;AADdAAAADwAAAGRycy9kb3ducmV2LnhtbESP0WrCQBRE3wX/YbmFvohuYjHY1FVUkPZJMPEDrtlr&#10;Epq9G3ZXTf++Wyj4OMzMGWa1GUwn7uR8a1lBOktAEFdWt1wrOJeH6RKED8gaO8uk4Ic8bNbj0Qpz&#10;bR98onsRahEh7HNU0ITQ51L6qiGDfmZ74uhdrTMYonS11A4fEW46OU+STBpsOS402NO+oeq7uBkF&#10;t3N9XexLVx6y3e5SfU6Ob2l/VOr1Zdh+gAg0hGf4v/2lFczT9w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dn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4" o:spid="_x0000_s1138" style="position:absolute;left:13340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SOsUA&#10;AADdAAAADwAAAGRycy9kb3ducmV2LnhtbESPwW7CMBBE75X4B2uRuBWHHGgbMAiBKrhVJP2AJV7i&#10;QLyOYjcJ/fq6UqUeRzPzRrPejrYRPXW+dqxgMU9AEJdO11wp+Czen19B+ICssXFMCh7kYbuZPK0x&#10;027gM/V5qESEsM9QgQmhzaT0pSGLfu5a4uhdXWcxRNlVUnc4RLhtZJokS2mx5rhgsKW9ofKef1kF&#10;3x9FOByH3Fwehz5Nb21xRn1TajYddysQgcbwH/5rn7SCdPH2A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I6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12" o:spid="_x0000_s1139" style="position:absolute;left:14490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sd8IA&#10;AADdAAAADwAAAGRycy9kb3ducmV2LnhtbERPzYrCMBC+L/gOYQQvi6Z1UbQaRQXZPQlaH2BsxrbY&#10;TEoStb69OSx4/Pj+l+vONOJBzteWFaSjBARxYXXNpYJzvh/OQPiArLGxTApe5GG96n0tMdP2yUd6&#10;nEIpYgj7DBVUIbSZlL6oyKAf2ZY4clfrDIYIXSm1w2cMN40cJ8lUGqw5NlTY0q6i4na6GwX3c3md&#10;7HKX76fb7aX4/T78pO1BqUG/2yxABOrCR/zv/tMKxuk8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ex3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28" o:spid="_x0000_s1140" style="position:absolute;left:16675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j08QA&#10;AADdAAAADwAAAGRycy9kb3ducmV2LnhtbESPwW7CMBBE75X4B2uRuBWHHFBJMagCoXJDJP2AbbyN&#10;Q+N1FLtJ4OtxJSSOo5l5o1lvR9uInjpfO1awmCcgiEuna64UfBWH1zcQPiBrbByTgit52G4mL2vM&#10;tBv4TH0eKhEh7DNUYEJoMyl9aciin7uWOHo/rrMYouwqqTscItw2Mk2SpbRYc1ww2NLOUPmb/1kF&#10;t1MR9p9Dbr6v+z5NL21xRn1RajYdP95BBBrDM/xoH7WCdLFawf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JY9P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36" o:spid="_x0000_s1141" style="position:absolute;left:17825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UisUA&#10;AADdAAAADwAAAGRycy9kb3ducmV2LnhtbESP0WrCQBRE3wv9h+UWfCm6iVKR1E0wgtgnocYPuGav&#10;SWj2bthdNf59Vyj0cZiZM8y6GE0vbuR8Z1lBOktAENdWd9woOFW76QqED8gae8uk4EEeivz1ZY2Z&#10;tnf+ptsxNCJC2GeooA1hyKT0dUsG/cwOxNG7WGcwROkaqR3eI9z0cp4kS2mw47jQ4kDbluqf49Uo&#10;uJ6ay8e2ctVuWZbnev9+WKTDQanJ27j5BBFoDP/hv/aXVjCPSHi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BSK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4" o:spid="_x0000_s1142" style="position:absolute;left:18917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bLsQA&#10;AADdAAAADwAAAGRycy9kb3ducmV2LnhtbESPwW7CMBBE75X6D9ZW6q04+FChgEEIVMGtIuEDlngb&#10;h8brKHaT0K+vKyFxHM3MG81qM7lWDNSHxrOG+SwDQVx503Ct4Vx+vC1AhIhssPVMGm4UYLN+flph&#10;bvzIJxqKWIsE4ZCjBhtjl0sZKksOw8x3xMn78r3DmGRfS9PjmOCulSrL3qXDhtOCxY52lqrv4sdp&#10;+P0s4/4wFvZy2w9KXbvyhOaq9evLtF2CiDTFR/jePhoNSmVz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my7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68" o:spid="_x0000_s1143" style="position:absolute;left:22252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FWcQA&#10;AADdAAAADwAAAGRycy9kb3ducmV2LnhtbESPwW7CMBBE75X6D9ZW6q049QGhFINQUdXeEAkfsMTb&#10;OBCvo9hNQr8eIyFxHM3MG81yPblWDNSHxrOG91kGgrjypuFaw6H8eluACBHZYOuZNFwowHr1/LTE&#10;3PiR9zQUsRYJwiFHDTbGLpcyVJYchpnviJP363uHMcm+lqbHMcFdK1WWzaXDhtOCxY4+LVXn4s9p&#10;+N+Vcfs9FvZ42Q5Knbpyj+ak9evLtPkAEWmKj/C9/WM0KJUpuL1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BVn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92" o:spid="_x0000_s1144" style="position:absolute;left:25587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gwsQA&#10;AADdAAAADwAAAGRycy9kb3ducmV2LnhtbESPwWrDMBBE74X+g9hCb40cFUJwooSQUNpbid0P2Fob&#10;y4m1MpZqO/36qFDIcZiZN8x6O7lWDNSHxrOG+SwDQVx503Ct4at8e1mCCBHZYOuZNFwpwHbz+LDG&#10;3PiRjzQUsRYJwiFHDTbGLpcyVJYchpnviJN38r3DmGRfS9PjmOCulSrLFtJhw2nBYkd7S9Wl+HEa&#10;fj/LeHgfC/t9PQxKnbvyiOas9fPTtFuBiDTFe/i//WE0KJW9wt+b9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OoML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00" o:spid="_x0000_s1145" style="position:absolute;left:26737;top:5633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SicUA&#10;AADdAAAADwAAAGRycy9kb3ducmV2LnhtbESP0YrCMBRE3xf8h3AFXxZNrbsi1SgqiPskrPUDrs21&#10;LTY3JYla/94IC/s4zMwZZrHqTCPu5HxtWcF4lIAgLqyuuVRwynfDGQgfkDU2lknBkzyslr2PBWba&#10;PviX7sdQighhn6GCKoQ2k9IXFRn0I9sSR+9incEQpSuldviIcNPINEmm0mDNcaHClrYVFdfjzSi4&#10;ncrL9zZ3+W662ZyL/edhMm4PSg363XoOIlAX/sN/7R+tIE2TL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xKJ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9" o:spid="_x0000_s1146" style="position:absolute;left:27830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dLcQA&#10;AADdAAAADwAAAGRycy9kb3ducmV2LnhtbESPwWrDMBBE74X+g9hCb40cQUNwooSQUNpbid0P2Fob&#10;y4m1MpZqO/36qFDIcZiZN8x6O7lWDNSHxrOG+SwDQVx503Ct4at8e1mCCBHZYOuZNFwpwHbz+LDG&#10;3PiRjzQUsRYJwiFHDTbGLpcyVJYchpnviJN38r3DmGRfS9PjmOCulSrLFtJhw2nBYkd7S9Wl+HEa&#10;fj/LeHgfC/t9PQxKnbvyiOas9fPTtFuBiDTFe/i//WE0KJW9wt+b9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rnS3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17" o:spid="_x0000_s1147" style="position:absolute;left:28980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pZcUA&#10;AADdAAAADwAAAGRycy9kb3ducmV2LnhtbESP0YrCMBRE3xf8h3AFXxZNrWyRahQVxH0S1voB1+ba&#10;FpubkkStf78RFvZxmJkzzHLdm1Y8yPnGsoLpJAFBXFrdcKXgXOzHcxA+IGtsLZOCF3lYrwYfS8y1&#10;ffIPPU6hEhHCPkcFdQhdLqUvazLoJ7Yjjt7VOoMhSldJ7fAZ4aaVaZJk0mDDcaHGjnY1lbfT3Si4&#10;n6vr165wxT7bbi/l4fM4m3ZHpUbDfrMAEagP/+G/9rdWkKZJBu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Sll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25" o:spid="_x0000_s1148" style="position:absolute;left:30072;top:5633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M/sUA&#10;AADdAAAADwAAAGRycy9kb3ducmV2LnhtbESP0YrCMBRE3xf8h3AFXxZNrawr1SgqiPskrPUDrs21&#10;LTY3JYla/94IC/s4zMwZZrHqTCPu5HxtWcF4lIAgLqyuuVRwynfDGQgfkDU2lknBkzyslr2PBWba&#10;PviX7sdQighhn6GCKoQ2k9IXFRn0I9sSR+9incEQpSuldviIcNPINEmm0mDNcaHClrYVFdfjzSi4&#10;ncrL1zZ3+W662ZyL/edhMm4PSg363XoOIlAX/sN/7R+tIE2Tb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Yz+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3" o:spid="_x0000_s1149" style="position:absolute;left:31165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ys8EA&#10;AADdAAAADwAAAGRycy9kb3ducmV2LnhtbERPS2rDMBDdF3IHMYHuGjlalOBGMaUmpLsSuweYWlPL&#10;qTUylmI7PX21CHT5eP99sbheTDSGzrOG7SYDQdx403Gr4bM+Pu1AhIhssPdMGm4UoDisHvaYGz/z&#10;maYqtiKFcMhRg41xyKUMjSWHYeMH4sR9+9FhTHBspRlxTuGulyrLnqXDjlODxYHeLDU/1dVp+P2o&#10;Y3maK/t1KyelLkN9RnPR+nG9vL6AiLTEf/Hd/W40KJWluelNeg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qMrP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41" o:spid="_x0000_s1150" style="position:absolute;left:32315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9F8UA&#10;AADdAAAADwAAAGRycy9kb3ducmV2LnhtbESP0YrCMBRE3xf8h3AFXxZNrays1SgqiPskrPUDrs21&#10;LTY3JYla/94IC/s4zMwZZrHqTCPu5HxtWcF4lIAgLqyuuVRwynfDbxA+IGtsLJOCJ3lYLXsfC8y0&#10;ffAv3Y+hFBHCPkMFVQhtJqUvKjLoR7Yljt7FOoMhSldK7fAR4aaRaZJMpcGa40KFLW0rKq7Hm1Fw&#10;O5WXr23u8t10szkX+8/DZNwelBr0u/UcRKAu/If/2j9aQZomM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r0X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49" o:spid="_x0000_s1151" style="position:absolute;left:33407;top:5633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CV8EA&#10;AADdAAAADwAAAGRycy9kb3ducmV2LnhtbERPzYrCMBC+L/gOYYS9LJq2iyLVKCqIexK0PsDYjG2x&#10;mZQkavftzUHw+PH9L1a9acWDnG8sK0jHCQji0uqGKwXnYjeagfABWWNrmRT8k4fVcvC1wFzbJx/p&#10;cQqViCHsc1RQh9DlUvqyJoN+bDviyF2tMxgidJXUDp8x3LQyS5KpNNhwbKixo21N5e10Nwru5+o6&#10;2Rau2E03m0u5/zn8pt1Bqe9hv56DCNSHj/jt/tMKsiyN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xglf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57" o:spid="_x0000_s1152" style="position:absolute;left:34500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N88QA&#10;AADdAAAADwAAAGRycy9kb3ducmV2LnhtbESPwWrDMBBE74X+g9hCbo1sHUpxo4SQUJJbid0P2Fob&#10;y4m1MpZqO/n6qlDocZiZN8xqM7tOjDSE1rOGfJmBIK69abnR8Fm9P7+CCBHZYOeZNNwowGb9+LDC&#10;wviJTzSWsREJwqFADTbGvpAy1JYchqXviZN39oPDmOTQSDPglOCukyrLXqTDltOCxZ52lupr+e00&#10;3D+quD9Mpf267UelLn11QnPRevE0b99ARJrjf/ivfTQalMp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DfP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89" o:spid="_x0000_s1153" style="position:absolute;left:38985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5u8UA&#10;AADdAAAADwAAAGRycy9kb3ducmV2LnhtbESP0YrCMBRE3xf8h3AFXxZNW1mRahQVxH0S1voB1+ba&#10;FpubkkStf78RFvZxmJkzzHLdm1Y8yPnGsoJ0koAgLq1uuFJwLvbjOQgfkDW2lknBizysV4OPJeba&#10;PvmHHqdQiQhhn6OCOoQul9KXNRn0E9sRR+9qncEQpaukdviMcNPKLElm0mDDcaHGjnY1lbfT3Si4&#10;n6vr165wxX623V7Kw+dxmnZHpUbDfrMAEagP/+G/9rdWkGVpBu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7m7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05" o:spid="_x0000_s1154" style="position:absolute;left:41228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cIMUA&#10;AADdAAAADwAAAGRycy9kb3ducmV2LnhtbESP0YrCMBRE3xf8h3CFfVnWtJWVpRpFBdEnYa0fcG2u&#10;bbG5KUnU7t8bQfBxmJkzzGzRm1bcyPnGsoJ0lIAgLq1uuFJwLDbfvyB8QNbYWiYF/+RhMR98zDDX&#10;9s5/dDuESkQI+xwV1CF0uZS+rMmgH9mOOHpn6wyGKF0ltcN7hJtWZkkykQYbjgs1drSuqbwcrkbB&#10;9Vidf9aFKzaT1epUbr/247TbK/U57JdTEIH68A6/2jutIMvS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xwg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877" o:spid="_x0000_s1155" style="position:absolute;left:23402;top:5633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jWsYA&#10;AADdAAAADwAAAGRycy9kb3ducmV2LnhtbESPQWvCQBSE70L/w/IK3nRjkCLRVSSolRYPtQ1eH9ln&#10;Esy+Dbtbk/77bkHocZiZb5jVZjCtuJPzjWUFs2kCgri0uuFKwdfnfrIA4QOyxtYyKfghD5v102iF&#10;mbY9f9D9HCoRIewzVFCH0GVS+rImg35qO+LoXa0zGKJ0ldQO+wg3rUyT5EUabDgu1NhRXlN5O38b&#10;Bd3iLS0ur7vTzbwf3SHPi/6QF0qNn4ftEkSgIfyHH+2jVpCms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njW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17" o:spid="_x0000_s1156" style="position:absolute;left:1092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Um8YA&#10;AADdAAAADwAAAGRycy9kb3ducmV2LnhtbESP0WrCQBRE3wv+w3IFX0Q3SbFKdBUJWNqCQtUPuGSv&#10;STB7N+yuGv++Wyj0cZiZM8xq05tW3Mn5xrKCdJqAIC6tbrhScD7tJgsQPiBrbC2Tgid52KwHLyvM&#10;tX3wN92PoRIRwj5HBXUIXS6lL2sy6Ke2I47exTqDIUpXSe3wEeGmlVmSvEmDDceFGjsqaiqvx5tR&#10;UM4/n8X+tns9pV+u0O/tocPrWKnRsN8uQQTqw3/4r/2hFWRZO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Um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25" o:spid="_x0000_s1157" style="position:absolute;left:2242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YtsYA&#10;AADdAAAADwAAAGRycy9kb3ducmV2LnhtbESPQWvCQBSE7wX/w/KE3urGHERS1yBBrbT0UGvw+sg+&#10;k5Ds27C7Nem/7xYKPQ4z8w2zySfTizs531pWsFwkIIgrq1uuFVw+D09rED4ga+wtk4Jv8pBvZw8b&#10;zLQd+YPu51CLCGGfoYImhCGT0lcNGfQLOxBH72adwRClq6V2OEa46WWaJCtpsOW40OBARUNVd/4y&#10;Cob1a1peX/bvnXk7uWNRlOOxKJV6nE+7ZxCBpvAf/muftII0Xa7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Yt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33" o:spid="_x0000_s1158" style="position:absolute;left:333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9LcYA&#10;AADdAAAADwAAAGRycy9kb3ducmV2LnhtbESPQWvCQBSE70L/w/IK3nRjDlaiq0hQKy0eahu8PrLP&#10;JJh9G3a3Jv333YLQ4zAz3zCrzWBacSfnG8sKZtMEBHFpdcOVgq/P/WQBwgdkja1lUvBDHjbrp9EK&#10;M217/qD7OVQiQthnqKAOocuk9GVNBv3UdsTRu1pnMETpKqkd9hFuWpkmyVwabDgu1NhRXlN5O38b&#10;Bd3iLS0ur7vTzbwf3SHPi/6QF0qNn4ftEkSgIfyHH+2jVpCmsxf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t9L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7" o:spid="_x0000_s1159" style="position:absolute;left:667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pX8IA&#10;AADdAAAADwAAAGRycy9kb3ducmV2LnhtbERPz2vCMBS+D/wfwhO8zdQeRDqjSFEnGx50Fq+P5tkW&#10;m5eSZLb775eD4PHj+71cD6YVD3K+saxgNk1AEJdWN1wpuPzs3hcgfEDW2FomBX/kYb0avS0x07bn&#10;Ez3OoRIxhH2GCuoQukxKX9Zk0E9tRxy5m3UGQ4SuktphH8NNK9MkmUuDDceGGjvKayrv51+joFt8&#10;pcX1c3u8m++D2+d50e/zQqnJeNh8gAg0hJf46T5oBWk6i3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OlfwgAAAN0AAAAPAAAAAAAAAAAAAAAAAJgCAABkcnMvZG93&#10;bnJldi54bWxQSwUGAAAAAAQABAD1AAAAhwM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65" o:spid="_x0000_s1160" style="position:absolute;left:7762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ensYA&#10;AADdAAAADwAAAGRycy9kb3ducmV2LnhtbESP0WrCQBRE3wv+w3IFX0Q3ScFqdBUJWNqCQtUPuGSv&#10;STB7N+yuGv++Wyj0cZiZM8xq05tW3Mn5xrKCdJqAIC6tbrhScD7tJnMQPiBrbC2Tgid52KwHLyvM&#10;tX3wN92PoRIRwj5HBXUIXS6lL2sy6Ke2I47exTqDIUpXSe3wEeGmlVmSzKTBhuNCjR0VNZXX480o&#10;KN8+n8X+tns9pV+u0O/tocPrWKnRsN8uQQTqw3/4r/2hFWRZ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yens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73" o:spid="_x0000_s1161" style="position:absolute;left:8912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v5MMA&#10;AADdAAAADwAAAGRycy9kb3ducmV2LnhtbERPz2vCMBS+D/Y/hCfsNlNzGNIZRYpzsuFBXfH6aJ5t&#10;sXkpSWa7/345CB4/vt+L1Wg7cSMfWscaZtMMBHHlTMu1hp/Tx+scRIjIBjvHpOGPAqyWz08LzI0b&#10;+EC3Y6xFCuGQo4Ymxj6XMlQNWQxT1xMn7uK8xZigr6XxOKRw20mVZW/SYsupocGeioaq6/HXaujn&#10;X6o8f272V/u989uiKIdtUWr9MhnX7yAijfEhvrt3RoNSKu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4v5M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81" o:spid="_x0000_s1162" style="position:absolute;left:10005;top:6725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YJcUA&#10;AADdAAAADwAAAGRycy9kb3ducmV2LnhtbESP0WrCQBRE3wX/YbmFvkjdJEJboqtIwFKFCo1+wCV7&#10;mwSzd8PuqvHvu4Lg4zAzZ5jFajCduJDzrWUF6TQBQVxZ3XKt4HjYvH2C8AFZY2eZFNzIw2o5Hi0w&#10;1/bKv3QpQy0ihH2OCpoQ+lxKXzVk0E9tTxy9P+sMhihdLbXDa4SbTmZJ8i4NthwXGuypaKg6lWej&#10;oPrY3oqf82Z2SHeu0F/dvsfTRKnXl2E9BxFoCM/wo/2tFWRZlsL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lgl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89" o:spid="_x0000_s1163" style="position:absolute;left:1115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UCMQA&#10;AADdAAAADwAAAGRycy9kb3ducmV2LnhtbERPTWvCQBS8C/0Pyyt4001zKJK6BgmtFUsP2oZeH9ln&#10;EpJ9G3a3Jv57t1BwbsN8Met8Mr24kPOtZQVPywQEcWV1y7WC76+3xQqED8gae8uk4Eoe8s3DbI2Z&#10;tiMf6XIKtYgl7DNU0IQwZFL6qiGDfmkH4qidrTMYInW11A7HWG56mSbJszTYclxocKCioao7/RoF&#10;w+qQlj/vr5+d+di7XVGU464olZo/TtsXEIGmcDf/p/daQRoBf2/i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gFAjEAAAA3QAAAA8AAAAAAAAAAAAAAAAAmAIAAGRycy9k&#10;b3ducmV2LnhtbFBLBQYAAAAABAAEAPUAAACJ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7" o:spid="_x0000_s1164" style="position:absolute;left:12247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xk8YA&#10;AADdAAAADwAAAGRycy9kb3ducmV2LnhtbESPQUvDQBSE74L/YXmCN7vpClJiN6EErUXxYDX0+si+&#10;JqHZt2F3beK/dwWhx2FmvmHW5WwHcSYfescalosMBHHjTM+thq/P57sViBCRDQ6OScMPBSiL66s1&#10;5sZN/EHnfWxFgnDIUUMX45hLGZqOLIaFG4mTd3TeYkzSt9J4nBLcDlJl2YO02HNa6HCkqqPmtP+2&#10;GsbVq6oPL0/vJ/u289uqqqdtVWt9ezNvHkFEmuMl/N/eGQ1KqX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xk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05" o:spid="_x0000_s1165" style="position:absolute;left:13340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7vcYA&#10;AADdAAAADwAAAGRycy9kb3ducmV2LnhtbESP0WrCQBRE3wX/YblCX0Q3plIldZUSUKzQQqMfcMne&#10;JsHs3bC7avz7bkHwcZiZM8xq05tWXMn5xrKC2TQBQVxa3XCl4HTcTpYgfEDW2FomBXfysFkPByvM&#10;tL3xD12LUIkIYZ+hgjqELpPSlzUZ9FPbEUfv1zqDIUpXSe3wFuGmlWmSvEmDDceFGjvKayrPxcUo&#10;KBef9/zrsn09zg4u17v2u8PzWKmXUf/xDiJQH57hR3uvFaRpOof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7vc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13" o:spid="_x0000_s1166" style="position:absolute;left:1449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MfMYA&#10;AADdAAAADwAAAGRycy9kb3ducmV2LnhtbESPQUvDQBSE74L/YXmCN7vpglJiN6EErUXxYDX0+si+&#10;JqHZt2F3beK/dwWhx2FmvmHW5WwHcSYfescalosMBHHjTM+thq/P57sViBCRDQ6OScMPBSiL66s1&#10;5sZN/EHnfWxFgnDIUUMX45hLGZqOLIaFG4mTd3TeYkzSt9J4nBLcDlJl2YO02HNa6HCkqqPmtP+2&#10;GsbVq6oPL0/vJ/u289uqqqdtVWt9ezNvHkFEmuMl/N/eGQ1KqX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mMf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9" o:spid="_x0000_s1167" style="position:absolute;left:16675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AUcQA&#10;AADdAAAADwAAAGRycy9kb3ducmV2LnhtbESP0YrCMBRE3xf2H8Jd8GVZUyuoVKNIQVFhBXU/4NJc&#10;22JzU5Ko9e+NIOzjMDNnmNmiM424kfO1ZQWDfgKCuLC65lLB32n1MwHhA7LGxjIpeJCHxfzzY4aZ&#10;tnc+0O0YShEh7DNUUIXQZlL6oiKDvm9b4uidrTMYonSl1A7vEW4amSbJSBqsOS5U2FJeUXE5Xo2C&#10;Yrx95L/X1fA02Llcr5t9i5dvpXpf3XIKIlAX/sPv9kYrSNN0BK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vwFHEAAAA3QAAAA8AAAAAAAAAAAAAAAAAmAIAAGRycy9k&#10;b3ducmV2LnhtbFBLBQYAAAAABAAEAPUAAACJAw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7" o:spid="_x0000_s1168" style="position:absolute;left:1782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3kMYA&#10;AADdAAAADwAAAGRycy9kb3ducmV2LnhtbESPQUvDQBSE74L/YXmCN7vpHrTEbkIJWoviwWro9ZF9&#10;TUKzb8Pu2sR/7wpCj8PMfMOsy9kO4kw+9I41LBcZCOLGmZ5bDV+fz3crECEiGxwck4YfClAW11dr&#10;zI2b+IPO+9iKBOGQo4YuxjGXMjQdWQwLNxIn7+i8xZikb6XxOCW4HaTKsntpsee00OFIVUfNaf9t&#10;NYyrV1UfXp7eT/Zt57dVVU/bqtb69mbePIKINMdL+L+9MxqUUg/w9yY9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e3k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45" o:spid="_x0000_s1169" style="position:absolute;left:18917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xuMIA&#10;AADdAAAADwAAAGRycy9kb3ducmV2LnhtbERPzYrCMBC+C75DGGEvsqZWUKlGWQouu4KCdR9gaMa2&#10;2ExKErW+/eYgePz4/tfb3rTiTs43lhVMJwkI4tLqhisFf+fd5xKED8gaW8uk4EketpvhYI2Ztg8+&#10;0b0IlYgh7DNUUIfQZVL6siaDfmI74shdrDMYInSV1A4fMdy0Mk2SuTTYcGyosaO8pvJa3IyCcvH7&#10;zA+33ew83btcf7fHDq9jpT5G/dcKRKA+vMUv949WkKZpnBvf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PG4wgAAAN0AAAAPAAAAAAAAAAAAAAAAAJgCAABkcnMvZG93&#10;bnJldi54bWxQSwUGAAAAAAQABAD1AAAAhw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53" o:spid="_x0000_s1170" style="position:absolute;left:20067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GecYA&#10;AADdAAAADwAAAGRycy9kb3ducmV2LnhtbESPQWvCQBSE74X+h+UVvNWNexCbuoqE1oqlh9oGr4/s&#10;Mwlm34bdrYn/vlsoeBxm5htmuR5tJy7kQ+tYw2yagSCunGm51vD99fq4ABEissHOMWm4UoD16v5u&#10;iblxA3/S5RBrkSAcctTQxNjnUoaqIYth6nri5J2ctxiT9LU0HocEt51UWTaXFltOCw32VDRUnQ8/&#10;VkO/2Kvy+PbycbbvO78tinLYFqXWk4dx8wwi0hhv4f/2zmhQSj3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Ge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69" o:spid="_x0000_s1171" style="position:absolute;left:22252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rY8IA&#10;AADdAAAADwAAAGRycy9kb3ducmV2LnhtbERPzYrCMBC+C/sOYRa8iKZWcKUaZSkouqCw1QcYmtm2&#10;2ExKErW+vTkIe/z4/leb3rTiTs43lhVMJwkI4tLqhisFl/N2vADhA7LG1jIpeJKHzfpjsMJM2wf/&#10;0r0IlYgh7DNUUIfQZVL6siaDfmI74sj9WWcwROgqqR0+YrhpZZokc2mw4dhQY0d5TeW1uBkF5dfh&#10;mR9v29l5+uNyvWtPHV5HSg0/++8liEB9+Be/3XutIE1n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02tjwgAAAN0AAAAPAAAAAAAAAAAAAAAAAJgCAABkcnMvZG93&#10;bnJldi54bWxQSwUGAAAAAAQABAD1AAAAhw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77" o:spid="_x0000_s1172" style="position:absolute;left:23402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cosYA&#10;AADdAAAADwAAAGRycy9kb3ducmV2LnhtbESPQWvCQBSE70L/w/IK3nRjhCLRVSSolRYPtQ1eH9ln&#10;Esy+Dbtbk/77bkHocZiZb5jVZjCtuJPzjWUFs2kCgri0uuFKwdfnfrIA4QOyxtYyKfghD5v102iF&#10;mbY9f9D9HCoRIewzVFCH0GVS+rImg35qO+LoXa0zGKJ0ldQO+wg3rUyT5EUabDgu1NhRXlN5O38b&#10;Bd3iLS0ur7vTzbwf3SHPi/6QF0qNn4ftEkSgIfyHH+2jVpCm8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sco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85" o:spid="_x0000_s1173" style="position:absolute;left:2449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1cYA&#10;AADdAAAADwAAAGRycy9kb3ducmV2LnhtbESPQUvDQBSE74L/YXmCN7vpClJiN6EErUXxYDX0+si+&#10;JqHZt2F3beK/dwWhx2FmvmHW5WwHcSYfescalosMBHHjTM+thq/P57sViBCRDQ6OScMPBSiL66s1&#10;5sZN/EHnfWxFgnDIUUMX45hLGZqOLIaFG4mTd3TeYkzSt9J4nBLcDlJl2YO02HNa6HCkqqPmtP+2&#10;GsbVq6oPL0/vJ/u289uqqqdtVWt9ezNvHkFEmuMl/N/eGQ1K3S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mC1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01" o:spid="_x0000_s1174" style="position:absolute;left:26737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nTsYA&#10;AADdAAAADwAAAGRycy9kb3ducmV2LnhtbESPQWvCQBSE70L/w/IEb7oxQpHoKhJalRYPtQ1eH9ln&#10;Esy+Dbtbk/77bkHocZiZb5j1djCtuJPzjWUF81kCgri0uuFKwdfn63QJwgdkja1lUvBDHrabp9Ea&#10;M217/qD7OVQiQthnqKAOocuk9GVNBv3MdsTRu1pnMETpKqkd9hFuWpkmybM02HBcqLGjvKbydv42&#10;CrrlW1pcDi+nm3k/un2eF/0+L5SajIfdCkSgIfyHH+2jVpCmiw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nT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10" o:spid="_x0000_s1175" style="position:absolute;left:27830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tYMYA&#10;AADdAAAADwAAAGRycy9kb3ducmV2LnhtbESP3WrCQBSE7wt9h+UI3hTdGEuV6ColoGjBgj8PcMge&#10;k2D2bNhdNb69KxR6OczMN8x82ZlG3Mj52rKC0TABQVxYXXOp4HRcDaYgfEDW2FgmBQ/ysFy8v80x&#10;0/bOe7odQikihH2GCqoQ2kxKX1Rk0A9tSxy9s3UGQ5SulNrhPcJNI9Mk+ZIGa44LFbaUV1RcDlej&#10;oJhsH/nuuhofRz8u1+vmt8XLh1L9Xvc9AxGoC//hv/ZGK0jT8Se8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htYM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26" o:spid="_x0000_s1176" style="position:absolute;left:30072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aocYA&#10;AADdAAAADwAAAGRycy9kb3ducmV2LnhtbESPQWvCQBSE7wX/w/IEb3VjikVSVynBqlh6qBp6fWRf&#10;k2D2bdhdTfrvu0Khx2FmvmGW68G04kbON5YVzKYJCOLS6oYrBefT2+MChA/IGlvLpOCHPKxXo4cl&#10;Ztr2/Em3Y6hEhLDPUEEdQpdJ6cuaDPqp7Yij922dwRClq6R22Ee4aWWaJM/SYMNxocaO8prKy/Fq&#10;FHSLQ1p87TYfF/O+d9s8L/ptXig1GQ+vLyACDeE//NfeawVp+jSH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ao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0" o:spid="_x0000_s1177" style="position:absolute;left:33407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E1sYA&#10;AADdAAAADwAAAGRycy9kb3ducmV2LnhtbESPQWvCQBSE74L/YXlCb7oxBZHoKhKslUoPtQ1eH9ln&#10;Esy+Dbtbk/77rlDocZiZb5j1djCtuJPzjWUF81kCgri0uuFKwdfny3QJwgdkja1lUvBDHrab8WiN&#10;mbY9f9D9HCoRIewzVFCH0GVS+rImg35mO+LoXa0zGKJ0ldQO+wg3rUyTZCENNhwXauwor6m8nb+N&#10;gm75lhaX1/37zZyO7pDnRX/IC6WeJsNuBSLQEP7Df+2jVpCmzwt4vI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KE1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66" o:spid="_x0000_s1178" style="position:absolute;left:3565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hTcYA&#10;AADdAAAADwAAAGRycy9kb3ducmV2LnhtbESPQWvCQBSE7wX/w/IEb3VjClZSVynBqlh6qBp6fWRf&#10;k2D2bdhdTfrvu0Khx2FmvmGW68G04kbON5YVzKYJCOLS6oYrBefT2+MChA/IGlvLpOCHPKxXo4cl&#10;Ztr2/Em3Y6hEhLDPUEEdQpdJ6cuaDPqp7Yij922dwRClq6R22Ee4aWWaJHNpsOG4UGNHeU3l5Xg1&#10;CrrFIS2+dpuPi3nfu22eF/02L5SajIfXFxCBhvAf/mvvtYI0fXqG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4hT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2" o:spid="_x0000_s1179" style="position:absolute;left:37893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1P8MA&#10;AADdAAAADwAAAGRycy9kb3ducmV2LnhtbERPz2vCMBS+D/wfwhO8zdQKQ6pRpKgTxw5zFq+P5tkW&#10;m5eSZLb+98thsOPH93u1GUwrHuR8Y1nBbJqAIC6tbrhScPnevy5A+ICssbVMCp7kYbMevaww07bn&#10;L3qcQyViCPsMFdQhdJmUvqzJoJ/ajjhyN+sMhghdJbXDPoabVqZJ8iYNNhwbauwor6m8n3+Mgm5x&#10;Sovr++7zbj6O7pDnRX/IC6Um42G7BBFoCP/iP/dRK0jTeZ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G1P8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06" o:spid="_x0000_s1180" style="position:absolute;left:41228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QpMcA&#10;AADdAAAADwAAAGRycy9kb3ducmV2LnhtbESPzWrDMBCE74W8g9hAb4kcF0riRgnB5I+WHprU9LpY&#10;W9vEWhlJid23rwqBHoeZ+YZZrgfTihs531hWMJsmIIhLqxuuFHyed5M5CB+QNbaWScEPeVivRg9L&#10;zLTt+YNup1CJCGGfoYI6hC6T0pc1GfRT2xFH79s6gyFKV0ntsI9w08o0SZ6lwYbjQo0d5TWVl9PV&#10;KOjmr2nxddi+X8zb0e3zvOj3eaHU43jYvIAINIT/8L191ArS9GkB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dEKT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14" o:spid="_x0000_s1181" style="position:absolute;left:4232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KRMMA&#10;AADdAAAADwAAAGRycy9kb3ducmV2LnhtbERPz2vCMBS+D/wfwhO8zdQiQ6pRpKgTxw5zFq+P5tkW&#10;m5eSZLb+98thsOPH93u1GUwrHuR8Y1nBbJqAIC6tbrhScPnevy5A+ICssbVMCp7kYbMevaww07bn&#10;L3qcQyViCPsMFdQhdJmUvqzJoJ/ajjhyN+sMhghdJbXDPoabVqZJ8iYNNhwbauwor6m8n3+Mgm5x&#10;Sovr++7zbj6O7pDnRX/IC6Um42G7BBFoCP/iP/dRK0jTe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HKRM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742" o:spid="_x0000_s1182" style="position:absolute;left:4427;top:7904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i7sQA&#10;AADdAAAADwAAAGRycy9kb3ducmV2LnhtbESPwWrDMBBE74H+g9hCbokcEUJwo4TSUNpbiZ0P2Fpb&#10;y6m1MpZqO/36qFDIcZiZN8zuMLlWDNSHxrOG1TIDQVx503Ct4Vy+LrYgQkQ22HomDVcKcNg/zHaY&#10;Gz/yiYYi1iJBOOSowcbY5VKGypLDsPQdcfK+fO8wJtnX0vQ4JrhrpcqyjXTYcFqw2NGLpeq7+HEa&#10;fj/KeHwbC/t5PQ5KXbryhOai9fxxen4CEWmK9/B/+91oUGq9g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6Iu7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50" o:spid="_x0000_s1183" style="position:absolute;left:5577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WpsUA&#10;AADdAAAADwAAAGRycy9kb3ducmV2LnhtbESP0YrCMBRE3xf8h3AFXxZNrbsi1SgqiPskrPUDrs21&#10;LTY3JYla/94IC/s4zMwZZrHqTCPu5HxtWcF4lIAgLqyuuVRwynfDGQgfkDU2lknBkzyslr2PBWba&#10;PviX7sdQighhn6GCKoQ2k9IXFRn0I9sSR+9incEQpSuldviIcNPINEmm0mDNcaHClrYVFdfjzSi4&#10;ncrL9zZ3+W662ZyL/edhMm4PSg363XoOIlAX/sN/7R+tIE2/Un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Jam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82" o:spid="_x0000_s1184" style="position:absolute;left:10005;top:7904;width:1142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ZAsUA&#10;AADdAAAADwAAAGRycy9kb3ducmV2LnhtbESPwWrDMBBE74X+g9hCb41cNZTiRAmhobS3EDsfsLU2&#10;lhNrZSzVdvr1VSDQ4zAzb5jlenKtGKgPjWcNz7MMBHHlTcO1hkP58fQGIkRkg61n0nChAOvV/d0S&#10;c+NH3tNQxFokCIccNdgYu1zKUFlyGGa+I07e0fcOY5J9LU2PY4K7Vqose5UOG04LFjt6t1Sdix+n&#10;4XdXxu3nWNjvy3ZQ6tSVezQnrR8fps0CRKQp/odv7S+jQan5C1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BkC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90" o:spid="_x0000_s1185" style="position:absolute;left:11155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rScUA&#10;AADdAAAADwAAAGRycy9kb3ducmV2LnhtbESP0YrCMBRE3wX/IVzBF1lTqytL1ygqiD4JWj/gbnNt&#10;yzY3JYna/fuNIPg4zMwZZrHqTCPu5HxtWcFknIAgLqyuuVRwyXcfXyB8QNbYWCYFf+Rhtez3Fphp&#10;++AT3c+hFBHCPkMFVQhtJqUvKjLox7Yljt7VOoMhSldK7fAR4aaRaZLMpcGa40KFLW0rKn7PN6Pg&#10;dimvn9vc5bv5ZvNT7EfH6aQ9KjUcdOtvEIG68A6/2getIE1nM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atJ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6" o:spid="_x0000_s1186" style="position:absolute;left:18917;top:7904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k7cUA&#10;AADdAAAADwAAAGRycy9kb3ducmV2LnhtbESPwWrDMBBE74X+g9hCb41c0ZTiRAmhobS3EDsfsLU2&#10;lhNrZSzVdvr1VSDQ4zAzb5jlenKtGKgPjWcNz7MMBHHlTcO1hkP58fQGIkRkg61n0nChAOvV/d0S&#10;c+NH3tNQxFokCIccNdgYu1zKUFlyGGa+I07e0fcOY5J9LU2PY4K7Vqose5UOG04LFjt6t1Sdix+n&#10;4XdXxu3nWNjvy3ZQ6tSVezQnrR8fps0CRKQp/odv7S+jQamXOV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STt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8" o:spid="_x0000_s1187" style="position:absolute;left:23402;top:7904;width:1096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QpcYA&#10;AADdAAAADwAAAGRycy9kb3ducmV2LnhtbESP0WrCQBRE34X+w3ILfZG6MWooqatUQeyTYOIH3Gav&#10;SWj2bthdNf17Vyj4OMzMGWa5HkwnruR8a1nBdJKAIK6sbrlWcCp37x8gfEDW2FkmBX/kYb16GS0x&#10;1/bGR7oWoRYRwj5HBU0IfS6lrxoy6Ce2J47e2TqDIUpXS+3wFuGmk2mSZNJgy3GhwZ62DVW/xcUo&#10;uJzq82JbunKXbTY/1X58mE37g1Jvr8PXJ4hAQ3iG/9vfWkGazj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eQpc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43" o:spid="_x0000_s1188" style="position:absolute;left:32315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1PsYA&#10;AADdAAAADwAAAGRycy9kb3ducmV2LnhtbESP3WrCQBSE74W+w3IKvZG6Mf60RFepgtQrQeMDnGaP&#10;STB7NuyuGt++KwheDjPzDTNfdqYRV3K+tqxgOEhAEBdW11wqOOabz28QPiBrbCyTgjt5WC7eenPM&#10;tL3xnq6HUIoIYZ+hgiqENpPSFxUZ9APbEkfvZJ3BEKUrpXZ4i3DTyDRJptJgzXGhwpbWFRXnw8Uo&#10;uBzL02Sdu3wzXa3+it/+bjRsd0p9vHc/MxCBuvAKP9tbrSBNx1/we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s1P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67" o:spid="_x0000_s1189" style="position:absolute;left:35650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hTMIA&#10;AADdAAAADwAAAGRycy9kb3ducmV2LnhtbERPzYrCMBC+L/gOYQQvi6Z2VaQaRQXZPQlaH2BsxrbY&#10;TEoStb69OSx4/Pj+l+vONOJBzteWFYxHCQjiwuqaSwXnfD+cg/ABWWNjmRS8yMN61ftaYqbtk4/0&#10;OIVSxBD2GSqoQmgzKX1RkUE/si1x5K7WGQwRulJqh88YbhqZJslMGqw5NlTY0q6i4na6GwX3c3md&#10;7nKX72fb7aX4/T78jNuDUoN+t1mACNSFj/jf/acVpOkk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KFM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91" o:spid="_x0000_s1190" style="position:absolute;left:38985;top:7932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E18YA&#10;AADdAAAADwAAAGRycy9kb3ducmV2LnhtbESP3WrCQBSE74W+w3IKvZG6Mf7QRlepgtQrQeMDnGaP&#10;STB7NuyuGt++KwheDjPzDTNfdqYRV3K+tqxgOEhAEBdW11wqOOabzy8QPiBrbCyTgjt5WC7eenPM&#10;tL3xnq6HUIoIYZ+hgiqENpPSFxUZ9APbEkfvZJ3BEKUrpXZ4i3DTyDRJptJgzXGhwpbWFRXnw8Uo&#10;uBzL02Sdu3wzXa3+it/+bjRsd0p9vHc/MxCBuvAKP9tbrSBNx9/we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gE18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43" o:spid="_x0000_s1191" style="position:absolute;left:4427;top:9016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RqMEA&#10;AADdAAAADwAAAGRycy9kb3ducmV2LnhtbERP3WrCMBS+H/gO4QjezdSAY3RGEUXm3bD1Ac6as6au&#10;OSlN1laffrkY7PLj+9/sJteKgfrQeNawWmYgiCtvGq41XMvT8yuIEJENtp5Jw50C7Lazpw3mxo98&#10;oaGItUghHHLUYGPscilDZclhWPqOOHFfvncYE+xraXocU7hrpcqyF+mw4dRgsaODpeq7+HEaHh9l&#10;PL6Phf28Hwelbl15QXPTejGf9m8gIk3xX/znPhsNSq3T/v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Eaj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51" o:spid="_x0000_s1192" style="position:absolute;left:5577;top:9016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eDMUA&#10;AADdAAAADwAAAGRycy9kb3ducmV2LnhtbESP0YrCMBRE3xf8h3CFfVnWtF2UpRpFBXGfBK0fcG2u&#10;bbG5KUnU7t8bQfBxmJkzzGzRm1bcyPnGsoJ0lIAgLq1uuFJwLDbfvyB8QNbYWiYF/+RhMR98zDDX&#10;9s57uh1CJSKEfY4K6hC6XEpf1mTQj2xHHL2zdQZDlK6S2uE9wk0rsySZSIMNx4UaO1rXVF4OV6Pg&#10;eqzO43Xhis1ktTqV26/dT9rtlPoc9sspiEB9eIdf7T+tIMvGK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54M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7" o:spid="_x0000_s1193" style="position:absolute;left:21162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1L8YA&#10;AADdAAAADwAAAGRycy9kb3ducmV2LnhtbESP0WrCQBRE3wX/YblCX0Q3plgldZUSUKzQQqMfcMne&#10;JsHs3bC7avz7bkHwcZiZM8xq05tWXMn5xrKC2TQBQVxa3XCl4HTcTpYgfEDW2FomBXfysFkPByvM&#10;tL3xD12LUIkIYZ+hgjqELpPSlzUZ9FPbEUfv1zqDIUpXSe3wFuGmlWmSvEmDDceFGjvKayrPxcUo&#10;KBef9/zrsn09zg4u17v2u8PzWKmXUf/xDiJQH57hR3uvFaTp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K1L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67" o:spid="_x0000_s1194" style="position:absolute;left:22252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QtMYA&#10;AADdAAAADwAAAGRycy9kb3ducmV2LnhtbESP3WrCQBSE7wt9h+UI3hTdGGmV6ColoGjBgj8PcMge&#10;k2D2bNhdNb69KxR6OczMN8x82ZlG3Mj52rKC0TABQVxYXXOp4HRcDaYgfEDW2FgmBQ/ysFy8v80x&#10;0/bOe7odQikihH2GCqoQ2kxKX1Rk0A9tSxy9s3UGQ5SulNrhPcJNI9Mk+ZIGa44LFbaUV1RcDlej&#10;oJhsH/nuuhofRz8u1+vmt8XLh1L9Xvc9AxGoC//hv/ZGK0jTzzG8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4QtM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  <w:r w:rsidR="00A64D58" w:rsidRPr="00A64D58">
      <w:rPr>
        <w:rFonts w:asciiTheme="minorHAnsi" w:hAnsiTheme="minorHAnsi" w:cs="Arial"/>
        <w:b/>
        <w:caps/>
        <w:noProof/>
        <w:color w:val="0070C0"/>
        <w:szCs w:val="24"/>
        <w:lang w:val="pt-BR" w:eastAsia="pt-BR"/>
      </w:rPr>
      <w:t xml:space="preserve"> </w:t>
    </w:r>
    <w:r w:rsidR="00A64D58" w:rsidRPr="00470E43">
      <w:rPr>
        <w:rFonts w:ascii="Calibri" w:hAnsi="Calibri" w:cs="Arial"/>
        <w:b/>
        <w:caps/>
        <w:noProof/>
        <w:color w:val="0070C0"/>
        <w:szCs w:val="24"/>
        <w:lang w:val="pt-BR" w:eastAsia="pt-BR"/>
      </w:rPr>
      <w:t>ENCONTRO BOLSA</w:t>
    </w:r>
  </w:p>
  <w:p w:rsidR="00A64D58" w:rsidRPr="00470E43" w:rsidRDefault="00A64D58" w:rsidP="00A64D58">
    <w:pPr>
      <w:pStyle w:val="Corpodetexto"/>
      <w:spacing w:after="0" w:line="240" w:lineRule="auto"/>
      <w:jc w:val="center"/>
      <w:rPr>
        <w:rFonts w:ascii="Calibri" w:hAnsi="Calibri" w:cs="Arial"/>
        <w:b/>
        <w:caps/>
        <w:color w:val="0070C0"/>
        <w:szCs w:val="24"/>
      </w:rPr>
    </w:pPr>
    <w:r w:rsidRPr="00470E43">
      <w:rPr>
        <w:rFonts w:ascii="Calibri" w:hAnsi="Calibri" w:cs="Arial"/>
        <w:b/>
        <w:caps/>
        <w:noProof/>
        <w:color w:val="0070C0"/>
        <w:szCs w:val="24"/>
        <w:lang w:val="pt-BR" w:eastAsia="pt-BR"/>
      </w:rPr>
      <w:t xml:space="preserve"> FAMÍLIA E CADUNICO</w:t>
    </w:r>
  </w:p>
  <w:p w:rsidR="00A64D58" w:rsidRPr="00470E43" w:rsidRDefault="00A64D58" w:rsidP="00A64D58">
    <w:pPr>
      <w:pStyle w:val="Corpodetexto"/>
      <w:spacing w:after="0" w:line="240" w:lineRule="auto"/>
      <w:jc w:val="center"/>
      <w:rPr>
        <w:rFonts w:ascii="Calibri" w:hAnsi="Calibri" w:cs="Arial"/>
        <w:b/>
        <w:caps/>
        <w:color w:val="0070C0"/>
        <w:szCs w:val="24"/>
      </w:rPr>
    </w:pPr>
    <w:r w:rsidRPr="00470E43">
      <w:rPr>
        <w:rFonts w:ascii="Calibri" w:hAnsi="Calibri" w:cs="Arial"/>
        <w:b/>
        <w:caps/>
        <w:color w:val="0070C0"/>
        <w:szCs w:val="24"/>
      </w:rPr>
      <w:t>13/04/23 das 08:30 às 17:00</w:t>
    </w:r>
  </w:p>
  <w:p w:rsidR="004F2328" w:rsidRPr="00470E43" w:rsidRDefault="00A64D58" w:rsidP="00A64D58">
    <w:pPr>
      <w:pStyle w:val="Corpodetexto"/>
      <w:spacing w:after="0" w:line="240" w:lineRule="auto"/>
      <w:jc w:val="center"/>
      <w:rPr>
        <w:rFonts w:ascii="Calibri" w:hAnsi="Calibri" w:cs="Arial"/>
        <w:b/>
        <w:caps/>
        <w:color w:val="0070C0"/>
        <w:szCs w:val="24"/>
      </w:rPr>
    </w:pPr>
    <w:r w:rsidRPr="00470E43">
      <w:rPr>
        <w:rFonts w:ascii="Calibri" w:hAnsi="Calibri" w:cs="Arial"/>
        <w:b/>
        <w:caps/>
        <w:color w:val="0070C0"/>
        <w:szCs w:val="24"/>
      </w:rPr>
      <w:t>14/04/23 das 08:30 às 11:00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6A9DB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368CFD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62CBBD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C1E899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692E66D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DB4CAA7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03865140"/>
    <w:multiLevelType w:val="hybridMultilevel"/>
    <w:tmpl w:val="72D48B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DE7EC4"/>
    <w:multiLevelType w:val="hybridMultilevel"/>
    <w:tmpl w:val="DAD25E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0E1028"/>
    <w:multiLevelType w:val="hybridMultilevel"/>
    <w:tmpl w:val="5860CBDE"/>
    <w:lvl w:ilvl="0" w:tplc="89AAE0E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7334CE4"/>
    <w:multiLevelType w:val="hybridMultilevel"/>
    <w:tmpl w:val="FA2ADCA0"/>
    <w:lvl w:ilvl="0" w:tplc="F6DAA35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1FB0859"/>
    <w:multiLevelType w:val="hybridMultilevel"/>
    <w:tmpl w:val="72A6C0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B27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A4144EB"/>
    <w:multiLevelType w:val="hybridMultilevel"/>
    <w:tmpl w:val="2A984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82154"/>
    <w:multiLevelType w:val="hybridMultilevel"/>
    <w:tmpl w:val="77BA96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A1E41"/>
    <w:multiLevelType w:val="hybridMultilevel"/>
    <w:tmpl w:val="B3381AC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EF012C"/>
    <w:multiLevelType w:val="hybridMultilevel"/>
    <w:tmpl w:val="6020FF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F203A32"/>
    <w:multiLevelType w:val="hybridMultilevel"/>
    <w:tmpl w:val="A0E87004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23A32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ACA4434"/>
    <w:multiLevelType w:val="hybridMultilevel"/>
    <w:tmpl w:val="9D426C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14015"/>
    <w:multiLevelType w:val="hybridMultilevel"/>
    <w:tmpl w:val="53707B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FF4495"/>
    <w:multiLevelType w:val="hybridMultilevel"/>
    <w:tmpl w:val="AFC0FF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661B7935"/>
    <w:multiLevelType w:val="hybridMultilevel"/>
    <w:tmpl w:val="657EF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416E2"/>
    <w:multiLevelType w:val="hybridMultilevel"/>
    <w:tmpl w:val="2454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1F4EED"/>
    <w:multiLevelType w:val="hybridMultilevel"/>
    <w:tmpl w:val="26284BE4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1F362F"/>
    <w:multiLevelType w:val="hybridMultilevel"/>
    <w:tmpl w:val="DDFE0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286A3D"/>
    <w:multiLevelType w:val="hybridMultilevel"/>
    <w:tmpl w:val="9D426C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073133"/>
    <w:multiLevelType w:val="hybridMultilevel"/>
    <w:tmpl w:val="65F866E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8E7145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3"/>
  </w:num>
  <w:num w:numId="2">
    <w:abstractNumId w:val="16"/>
  </w:num>
  <w:num w:numId="3">
    <w:abstractNumId w:val="17"/>
  </w:num>
  <w:num w:numId="4">
    <w:abstractNumId w:val="24"/>
  </w:num>
  <w:num w:numId="5">
    <w:abstractNumId w:val="5"/>
  </w:num>
  <w:num w:numId="6">
    <w:abstractNumId w:val="11"/>
  </w:num>
  <w:num w:numId="7">
    <w:abstractNumId w:val="19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31"/>
  </w:num>
  <w:num w:numId="14">
    <w:abstractNumId w:val="22"/>
  </w:num>
  <w:num w:numId="15">
    <w:abstractNumId w:val="14"/>
  </w:num>
  <w:num w:numId="16">
    <w:abstractNumId w:val="25"/>
  </w:num>
  <w:num w:numId="17">
    <w:abstractNumId w:val="28"/>
  </w:num>
  <w:num w:numId="18">
    <w:abstractNumId w:val="15"/>
  </w:num>
  <w:num w:numId="19">
    <w:abstractNumId w:val="26"/>
  </w:num>
  <w:num w:numId="20">
    <w:abstractNumId w:val="27"/>
  </w:num>
  <w:num w:numId="21">
    <w:abstractNumId w:val="30"/>
  </w:num>
  <w:num w:numId="22">
    <w:abstractNumId w:val="18"/>
  </w:num>
  <w:num w:numId="23">
    <w:abstractNumId w:val="13"/>
  </w:num>
  <w:num w:numId="24">
    <w:abstractNumId w:val="7"/>
  </w:num>
  <w:num w:numId="25">
    <w:abstractNumId w:val="9"/>
  </w:num>
  <w:num w:numId="26">
    <w:abstractNumId w:val="10"/>
  </w:num>
  <w:num w:numId="27">
    <w:abstractNumId w:val="6"/>
  </w:num>
  <w:num w:numId="28">
    <w:abstractNumId w:val="8"/>
  </w:num>
  <w:num w:numId="29">
    <w:abstractNumId w:val="21"/>
  </w:num>
  <w:num w:numId="30">
    <w:abstractNumId w:val="20"/>
  </w:num>
  <w:num w:numId="31">
    <w:abstractNumId w:val="12"/>
  </w:num>
  <w:num w:numId="32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14"/>
    <w:rsid w:val="00000272"/>
    <w:rsid w:val="00004432"/>
    <w:rsid w:val="00020F8E"/>
    <w:rsid w:val="0002403C"/>
    <w:rsid w:val="00040BA0"/>
    <w:rsid w:val="00042069"/>
    <w:rsid w:val="0004231A"/>
    <w:rsid w:val="00045FF7"/>
    <w:rsid w:val="00046B28"/>
    <w:rsid w:val="00052382"/>
    <w:rsid w:val="00053632"/>
    <w:rsid w:val="000606D3"/>
    <w:rsid w:val="000651B8"/>
    <w:rsid w:val="0006568A"/>
    <w:rsid w:val="000668CE"/>
    <w:rsid w:val="00071B1F"/>
    <w:rsid w:val="000769C7"/>
    <w:rsid w:val="00076F0F"/>
    <w:rsid w:val="00084253"/>
    <w:rsid w:val="00087407"/>
    <w:rsid w:val="0008793E"/>
    <w:rsid w:val="0009305E"/>
    <w:rsid w:val="00095767"/>
    <w:rsid w:val="000A681F"/>
    <w:rsid w:val="000A6AAD"/>
    <w:rsid w:val="000B1017"/>
    <w:rsid w:val="000B471A"/>
    <w:rsid w:val="000B5BDF"/>
    <w:rsid w:val="000C052A"/>
    <w:rsid w:val="000C2076"/>
    <w:rsid w:val="000D1F49"/>
    <w:rsid w:val="000E0945"/>
    <w:rsid w:val="000E3045"/>
    <w:rsid w:val="000F042F"/>
    <w:rsid w:val="00102EC3"/>
    <w:rsid w:val="00104A94"/>
    <w:rsid w:val="0011326C"/>
    <w:rsid w:val="00114F2C"/>
    <w:rsid w:val="001308C7"/>
    <w:rsid w:val="00131D61"/>
    <w:rsid w:val="0013444B"/>
    <w:rsid w:val="00134D4C"/>
    <w:rsid w:val="0014156B"/>
    <w:rsid w:val="0014714F"/>
    <w:rsid w:val="0015689E"/>
    <w:rsid w:val="0015715D"/>
    <w:rsid w:val="001632C0"/>
    <w:rsid w:val="00163B46"/>
    <w:rsid w:val="00164997"/>
    <w:rsid w:val="001727CA"/>
    <w:rsid w:val="001824A1"/>
    <w:rsid w:val="0018339E"/>
    <w:rsid w:val="00192E4D"/>
    <w:rsid w:val="001A7311"/>
    <w:rsid w:val="001B0B3A"/>
    <w:rsid w:val="001B5183"/>
    <w:rsid w:val="001B51FE"/>
    <w:rsid w:val="001C0A98"/>
    <w:rsid w:val="001C171C"/>
    <w:rsid w:val="001C199E"/>
    <w:rsid w:val="001C66AD"/>
    <w:rsid w:val="001D09B7"/>
    <w:rsid w:val="001D38B2"/>
    <w:rsid w:val="001E2E4A"/>
    <w:rsid w:val="001E7FCD"/>
    <w:rsid w:val="001F3377"/>
    <w:rsid w:val="001F4FAA"/>
    <w:rsid w:val="00203AFA"/>
    <w:rsid w:val="0021692F"/>
    <w:rsid w:val="00216945"/>
    <w:rsid w:val="00233F2E"/>
    <w:rsid w:val="00253AB6"/>
    <w:rsid w:val="00261864"/>
    <w:rsid w:val="00261C8D"/>
    <w:rsid w:val="00265FC4"/>
    <w:rsid w:val="002866AE"/>
    <w:rsid w:val="002C56E6"/>
    <w:rsid w:val="002C6431"/>
    <w:rsid w:val="002C6CE8"/>
    <w:rsid w:val="002D732E"/>
    <w:rsid w:val="002E1E04"/>
    <w:rsid w:val="002E4ECD"/>
    <w:rsid w:val="002F1031"/>
    <w:rsid w:val="002F50FF"/>
    <w:rsid w:val="00302B40"/>
    <w:rsid w:val="003048FE"/>
    <w:rsid w:val="00314C87"/>
    <w:rsid w:val="003158E5"/>
    <w:rsid w:val="00316C21"/>
    <w:rsid w:val="003216B4"/>
    <w:rsid w:val="00324768"/>
    <w:rsid w:val="00324AFA"/>
    <w:rsid w:val="00326632"/>
    <w:rsid w:val="00333CB1"/>
    <w:rsid w:val="00334759"/>
    <w:rsid w:val="00337AA3"/>
    <w:rsid w:val="00361E11"/>
    <w:rsid w:val="003630E9"/>
    <w:rsid w:val="00367E76"/>
    <w:rsid w:val="00372286"/>
    <w:rsid w:val="00375AE2"/>
    <w:rsid w:val="0037761D"/>
    <w:rsid w:val="003776E9"/>
    <w:rsid w:val="00382D6E"/>
    <w:rsid w:val="00382FAA"/>
    <w:rsid w:val="00387289"/>
    <w:rsid w:val="003A3DA3"/>
    <w:rsid w:val="003D66D9"/>
    <w:rsid w:val="003E21B0"/>
    <w:rsid w:val="0040090B"/>
    <w:rsid w:val="00400F18"/>
    <w:rsid w:val="004031C2"/>
    <w:rsid w:val="004047B0"/>
    <w:rsid w:val="004105A9"/>
    <w:rsid w:val="00414FBE"/>
    <w:rsid w:val="004268C4"/>
    <w:rsid w:val="004277F6"/>
    <w:rsid w:val="00427FA6"/>
    <w:rsid w:val="00433D57"/>
    <w:rsid w:val="00452D5A"/>
    <w:rsid w:val="00456B49"/>
    <w:rsid w:val="0046302A"/>
    <w:rsid w:val="00470E43"/>
    <w:rsid w:val="00475D14"/>
    <w:rsid w:val="00486094"/>
    <w:rsid w:val="00487D2D"/>
    <w:rsid w:val="0049237A"/>
    <w:rsid w:val="00494012"/>
    <w:rsid w:val="00497A14"/>
    <w:rsid w:val="004A4159"/>
    <w:rsid w:val="004A7927"/>
    <w:rsid w:val="004B2115"/>
    <w:rsid w:val="004C30D6"/>
    <w:rsid w:val="004C34CF"/>
    <w:rsid w:val="004C3ACA"/>
    <w:rsid w:val="004C4CD9"/>
    <w:rsid w:val="004C763F"/>
    <w:rsid w:val="004D0775"/>
    <w:rsid w:val="004D4EE2"/>
    <w:rsid w:val="004D586D"/>
    <w:rsid w:val="004D5D62"/>
    <w:rsid w:val="004F1147"/>
    <w:rsid w:val="004F2328"/>
    <w:rsid w:val="005027CB"/>
    <w:rsid w:val="00504AA9"/>
    <w:rsid w:val="005103F3"/>
    <w:rsid w:val="005112D0"/>
    <w:rsid w:val="00513080"/>
    <w:rsid w:val="005237A4"/>
    <w:rsid w:val="00523AFA"/>
    <w:rsid w:val="00527913"/>
    <w:rsid w:val="00533D86"/>
    <w:rsid w:val="00537367"/>
    <w:rsid w:val="00541BCD"/>
    <w:rsid w:val="00555681"/>
    <w:rsid w:val="00555B3E"/>
    <w:rsid w:val="00556B1D"/>
    <w:rsid w:val="00556F2C"/>
    <w:rsid w:val="00563EB7"/>
    <w:rsid w:val="00574AB0"/>
    <w:rsid w:val="005778B1"/>
    <w:rsid w:val="005779E8"/>
    <w:rsid w:val="00577E06"/>
    <w:rsid w:val="0058543D"/>
    <w:rsid w:val="005A3BF7"/>
    <w:rsid w:val="005A4799"/>
    <w:rsid w:val="005A6C18"/>
    <w:rsid w:val="005A7175"/>
    <w:rsid w:val="005C15E8"/>
    <w:rsid w:val="005D15D3"/>
    <w:rsid w:val="005D4819"/>
    <w:rsid w:val="005E3E21"/>
    <w:rsid w:val="005E6398"/>
    <w:rsid w:val="005F2035"/>
    <w:rsid w:val="005F2352"/>
    <w:rsid w:val="005F3435"/>
    <w:rsid w:val="005F70DD"/>
    <w:rsid w:val="005F7990"/>
    <w:rsid w:val="00600AC2"/>
    <w:rsid w:val="006048B2"/>
    <w:rsid w:val="00611229"/>
    <w:rsid w:val="00611780"/>
    <w:rsid w:val="00614E1B"/>
    <w:rsid w:val="00622682"/>
    <w:rsid w:val="0063739C"/>
    <w:rsid w:val="0065421D"/>
    <w:rsid w:val="0065580C"/>
    <w:rsid w:val="00655CBF"/>
    <w:rsid w:val="006701E3"/>
    <w:rsid w:val="00691944"/>
    <w:rsid w:val="006934F4"/>
    <w:rsid w:val="0069543D"/>
    <w:rsid w:val="006A0A24"/>
    <w:rsid w:val="006A3947"/>
    <w:rsid w:val="006B248A"/>
    <w:rsid w:val="006B2E3A"/>
    <w:rsid w:val="006B3527"/>
    <w:rsid w:val="006D7D3D"/>
    <w:rsid w:val="006E21F0"/>
    <w:rsid w:val="006F4789"/>
    <w:rsid w:val="0070031B"/>
    <w:rsid w:val="00703BBA"/>
    <w:rsid w:val="00707D52"/>
    <w:rsid w:val="007102A9"/>
    <w:rsid w:val="00716CA1"/>
    <w:rsid w:val="00726B56"/>
    <w:rsid w:val="00727403"/>
    <w:rsid w:val="0073029F"/>
    <w:rsid w:val="007329BA"/>
    <w:rsid w:val="007453BF"/>
    <w:rsid w:val="007466B2"/>
    <w:rsid w:val="00753583"/>
    <w:rsid w:val="00761966"/>
    <w:rsid w:val="007623E8"/>
    <w:rsid w:val="00770F25"/>
    <w:rsid w:val="0079320E"/>
    <w:rsid w:val="00796479"/>
    <w:rsid w:val="007A273C"/>
    <w:rsid w:val="007A6B6F"/>
    <w:rsid w:val="007B0A85"/>
    <w:rsid w:val="007B2E52"/>
    <w:rsid w:val="007B3C29"/>
    <w:rsid w:val="007C591A"/>
    <w:rsid w:val="007C6A52"/>
    <w:rsid w:val="007D2705"/>
    <w:rsid w:val="007D585E"/>
    <w:rsid w:val="007D5AE3"/>
    <w:rsid w:val="007E040B"/>
    <w:rsid w:val="007E5561"/>
    <w:rsid w:val="007F0D09"/>
    <w:rsid w:val="007F2A6F"/>
    <w:rsid w:val="008116CD"/>
    <w:rsid w:val="008119CC"/>
    <w:rsid w:val="00816DE8"/>
    <w:rsid w:val="0082043E"/>
    <w:rsid w:val="00826C55"/>
    <w:rsid w:val="00827107"/>
    <w:rsid w:val="00827D8E"/>
    <w:rsid w:val="008405D3"/>
    <w:rsid w:val="00842574"/>
    <w:rsid w:val="00854B96"/>
    <w:rsid w:val="00860B56"/>
    <w:rsid w:val="00861576"/>
    <w:rsid w:val="00864F4E"/>
    <w:rsid w:val="0086719D"/>
    <w:rsid w:val="00872888"/>
    <w:rsid w:val="00885AB2"/>
    <w:rsid w:val="008874B4"/>
    <w:rsid w:val="00892E09"/>
    <w:rsid w:val="008946CC"/>
    <w:rsid w:val="00897331"/>
    <w:rsid w:val="008B2B39"/>
    <w:rsid w:val="008B4581"/>
    <w:rsid w:val="008B4A5C"/>
    <w:rsid w:val="008B55A9"/>
    <w:rsid w:val="008B5EA7"/>
    <w:rsid w:val="008D34B3"/>
    <w:rsid w:val="008D471C"/>
    <w:rsid w:val="008D4B6D"/>
    <w:rsid w:val="008E0D44"/>
    <w:rsid w:val="008E203A"/>
    <w:rsid w:val="00906E1A"/>
    <w:rsid w:val="0091229C"/>
    <w:rsid w:val="00914C5A"/>
    <w:rsid w:val="009218B0"/>
    <w:rsid w:val="0092205B"/>
    <w:rsid w:val="00922E16"/>
    <w:rsid w:val="00926257"/>
    <w:rsid w:val="00927215"/>
    <w:rsid w:val="009372DC"/>
    <w:rsid w:val="00940E73"/>
    <w:rsid w:val="00950D39"/>
    <w:rsid w:val="00966469"/>
    <w:rsid w:val="009730F3"/>
    <w:rsid w:val="0097491D"/>
    <w:rsid w:val="00980742"/>
    <w:rsid w:val="009809E7"/>
    <w:rsid w:val="00984D9B"/>
    <w:rsid w:val="009855F8"/>
    <w:rsid w:val="0098597D"/>
    <w:rsid w:val="00991FA9"/>
    <w:rsid w:val="00997F4E"/>
    <w:rsid w:val="009B0FD0"/>
    <w:rsid w:val="009B5F26"/>
    <w:rsid w:val="009B76EE"/>
    <w:rsid w:val="009C012B"/>
    <w:rsid w:val="009C2D13"/>
    <w:rsid w:val="009D25E8"/>
    <w:rsid w:val="009D5590"/>
    <w:rsid w:val="009D5DB8"/>
    <w:rsid w:val="009F186B"/>
    <w:rsid w:val="009F49EA"/>
    <w:rsid w:val="009F5D14"/>
    <w:rsid w:val="009F619A"/>
    <w:rsid w:val="009F6DDE"/>
    <w:rsid w:val="00A00909"/>
    <w:rsid w:val="00A06A6D"/>
    <w:rsid w:val="00A076A9"/>
    <w:rsid w:val="00A07B1E"/>
    <w:rsid w:val="00A254B7"/>
    <w:rsid w:val="00A312EC"/>
    <w:rsid w:val="00A338E4"/>
    <w:rsid w:val="00A36CB2"/>
    <w:rsid w:val="00A36DED"/>
    <w:rsid w:val="00A370A8"/>
    <w:rsid w:val="00A423DF"/>
    <w:rsid w:val="00A4532E"/>
    <w:rsid w:val="00A56F9C"/>
    <w:rsid w:val="00A60847"/>
    <w:rsid w:val="00A64649"/>
    <w:rsid w:val="00A64D58"/>
    <w:rsid w:val="00A65B27"/>
    <w:rsid w:val="00A676C9"/>
    <w:rsid w:val="00A67DA8"/>
    <w:rsid w:val="00A73847"/>
    <w:rsid w:val="00A74683"/>
    <w:rsid w:val="00A75009"/>
    <w:rsid w:val="00A87A76"/>
    <w:rsid w:val="00A90467"/>
    <w:rsid w:val="00A91487"/>
    <w:rsid w:val="00A92317"/>
    <w:rsid w:val="00A95098"/>
    <w:rsid w:val="00AA071C"/>
    <w:rsid w:val="00AA6321"/>
    <w:rsid w:val="00AB32F2"/>
    <w:rsid w:val="00AB4D7A"/>
    <w:rsid w:val="00AB5CE0"/>
    <w:rsid w:val="00AC2C39"/>
    <w:rsid w:val="00AC5B36"/>
    <w:rsid w:val="00AC6FBF"/>
    <w:rsid w:val="00AF457B"/>
    <w:rsid w:val="00AF760A"/>
    <w:rsid w:val="00B13582"/>
    <w:rsid w:val="00B171DF"/>
    <w:rsid w:val="00B208D4"/>
    <w:rsid w:val="00B20A94"/>
    <w:rsid w:val="00B23A9E"/>
    <w:rsid w:val="00B25B2B"/>
    <w:rsid w:val="00B27589"/>
    <w:rsid w:val="00B42CF3"/>
    <w:rsid w:val="00B55541"/>
    <w:rsid w:val="00B67401"/>
    <w:rsid w:val="00B7188B"/>
    <w:rsid w:val="00BA35AB"/>
    <w:rsid w:val="00BA35C7"/>
    <w:rsid w:val="00BD152A"/>
    <w:rsid w:val="00BD16EC"/>
    <w:rsid w:val="00BD21B2"/>
    <w:rsid w:val="00BD4753"/>
    <w:rsid w:val="00BD5CB1"/>
    <w:rsid w:val="00BE279D"/>
    <w:rsid w:val="00BE62EE"/>
    <w:rsid w:val="00BF4BB1"/>
    <w:rsid w:val="00BF6EBA"/>
    <w:rsid w:val="00C003BA"/>
    <w:rsid w:val="00C33635"/>
    <w:rsid w:val="00C46334"/>
    <w:rsid w:val="00C46878"/>
    <w:rsid w:val="00C46C91"/>
    <w:rsid w:val="00C5380E"/>
    <w:rsid w:val="00C659AD"/>
    <w:rsid w:val="00C65E65"/>
    <w:rsid w:val="00C71528"/>
    <w:rsid w:val="00C74F24"/>
    <w:rsid w:val="00C7503D"/>
    <w:rsid w:val="00C82682"/>
    <w:rsid w:val="00C83BEC"/>
    <w:rsid w:val="00C847C4"/>
    <w:rsid w:val="00CA21AD"/>
    <w:rsid w:val="00CA2B50"/>
    <w:rsid w:val="00CB02E5"/>
    <w:rsid w:val="00CB4A51"/>
    <w:rsid w:val="00CB63E6"/>
    <w:rsid w:val="00CC6583"/>
    <w:rsid w:val="00CD06EB"/>
    <w:rsid w:val="00CD128F"/>
    <w:rsid w:val="00CD4532"/>
    <w:rsid w:val="00CD47B0"/>
    <w:rsid w:val="00CE1924"/>
    <w:rsid w:val="00CE44FF"/>
    <w:rsid w:val="00CE568B"/>
    <w:rsid w:val="00CE6104"/>
    <w:rsid w:val="00CE7918"/>
    <w:rsid w:val="00CF0884"/>
    <w:rsid w:val="00CF1B89"/>
    <w:rsid w:val="00CF2EC4"/>
    <w:rsid w:val="00CF2F1E"/>
    <w:rsid w:val="00D04E38"/>
    <w:rsid w:val="00D05D0B"/>
    <w:rsid w:val="00D10F28"/>
    <w:rsid w:val="00D16163"/>
    <w:rsid w:val="00D22361"/>
    <w:rsid w:val="00D23EDB"/>
    <w:rsid w:val="00D24E89"/>
    <w:rsid w:val="00D343A2"/>
    <w:rsid w:val="00D50B65"/>
    <w:rsid w:val="00D53764"/>
    <w:rsid w:val="00D57E8D"/>
    <w:rsid w:val="00D605F4"/>
    <w:rsid w:val="00D77F99"/>
    <w:rsid w:val="00D80A48"/>
    <w:rsid w:val="00D8132D"/>
    <w:rsid w:val="00D83B14"/>
    <w:rsid w:val="00D851C7"/>
    <w:rsid w:val="00D90F4C"/>
    <w:rsid w:val="00D94B80"/>
    <w:rsid w:val="00D97AE2"/>
    <w:rsid w:val="00DB0A8D"/>
    <w:rsid w:val="00DB3FAD"/>
    <w:rsid w:val="00DB7917"/>
    <w:rsid w:val="00DC017E"/>
    <w:rsid w:val="00DC01AB"/>
    <w:rsid w:val="00DC47C9"/>
    <w:rsid w:val="00DD33E4"/>
    <w:rsid w:val="00DD40BE"/>
    <w:rsid w:val="00DE064D"/>
    <w:rsid w:val="00DF2FCA"/>
    <w:rsid w:val="00DF592D"/>
    <w:rsid w:val="00E23A87"/>
    <w:rsid w:val="00E275BD"/>
    <w:rsid w:val="00E30452"/>
    <w:rsid w:val="00E30EE4"/>
    <w:rsid w:val="00E32ECB"/>
    <w:rsid w:val="00E52F85"/>
    <w:rsid w:val="00E538B5"/>
    <w:rsid w:val="00E61C09"/>
    <w:rsid w:val="00E66C3D"/>
    <w:rsid w:val="00E66E95"/>
    <w:rsid w:val="00E85091"/>
    <w:rsid w:val="00E94CD1"/>
    <w:rsid w:val="00E9706E"/>
    <w:rsid w:val="00EA3B41"/>
    <w:rsid w:val="00EA6335"/>
    <w:rsid w:val="00EB263C"/>
    <w:rsid w:val="00EB3B58"/>
    <w:rsid w:val="00EB6CA0"/>
    <w:rsid w:val="00EC2A39"/>
    <w:rsid w:val="00EC5B47"/>
    <w:rsid w:val="00EC7359"/>
    <w:rsid w:val="00ED6131"/>
    <w:rsid w:val="00ED6D22"/>
    <w:rsid w:val="00EE1F5F"/>
    <w:rsid w:val="00EE3054"/>
    <w:rsid w:val="00EF3D33"/>
    <w:rsid w:val="00F00606"/>
    <w:rsid w:val="00F01256"/>
    <w:rsid w:val="00F16E31"/>
    <w:rsid w:val="00F22ED6"/>
    <w:rsid w:val="00F307F6"/>
    <w:rsid w:val="00F35E64"/>
    <w:rsid w:val="00F378D9"/>
    <w:rsid w:val="00F45D0F"/>
    <w:rsid w:val="00F470AA"/>
    <w:rsid w:val="00F571DC"/>
    <w:rsid w:val="00F72A1F"/>
    <w:rsid w:val="00F73EE7"/>
    <w:rsid w:val="00F86A3B"/>
    <w:rsid w:val="00F90D17"/>
    <w:rsid w:val="00FA10CF"/>
    <w:rsid w:val="00FA1EA1"/>
    <w:rsid w:val="00FA62AE"/>
    <w:rsid w:val="00FB5AD5"/>
    <w:rsid w:val="00FB5E29"/>
    <w:rsid w:val="00FB5E8A"/>
    <w:rsid w:val="00FB7E20"/>
    <w:rsid w:val="00FC7475"/>
    <w:rsid w:val="00FE78A0"/>
    <w:rsid w:val="00FE7ED4"/>
    <w:rsid w:val="00FF7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qFormat="1"/>
    <w:lsdException w:name="heading 8" w:uiPriority="0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macro" w:uiPriority="0"/>
    <w:lsdException w:name="List 4" w:unhideWhenUsed="0"/>
    <w:lsdException w:name="List 5" w:unhideWhenUsed="0"/>
    <w:lsdException w:name="Title" w:semiHidden="0" w:uiPriority="0" w:unhideWhenUsed="0" w:qFormat="1"/>
    <w:lsdException w:name="Signature" w:semiHidden="0"/>
    <w:lsdException w:name="Default Paragraph Font" w:uiPriority="1"/>
    <w:lsdException w:name="Body Text" w:uiPriority="0" w:qFormat="1"/>
    <w:lsdException w:name="Body Text Indent" w:uiPriority="0"/>
    <w:lsdException w:name="Subtitle" w:uiPriority="0" w:unhideWhenUsed="0" w:qFormat="1"/>
    <w:lsdException w:name="Salutation" w:semiHidden="0" w:unhideWhenUsed="0"/>
    <w:lsdException w:name="Date" w:semiHidden="0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0F4C"/>
    <w:pPr>
      <w:ind w:right="720"/>
    </w:pPr>
    <w:rPr>
      <w:rFonts w:ascii="Candara" w:hAnsi="Candara"/>
    </w:rPr>
  </w:style>
  <w:style w:type="paragraph" w:styleId="Ttulo1">
    <w:name w:val="heading 1"/>
    <w:basedOn w:val="Normal"/>
    <w:link w:val="Ttulo1Char"/>
    <w:qFormat/>
    <w:rsid w:val="00D90F4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Ttulo2">
    <w:name w:val="heading 2"/>
    <w:basedOn w:val="Normal"/>
    <w:link w:val="Ttulo2Char"/>
    <w:qFormat/>
    <w:rsid w:val="00D90F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qFormat/>
    <w:rsid w:val="00D90F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Ttulo4">
    <w:name w:val="heading 4"/>
    <w:basedOn w:val="Normal"/>
    <w:link w:val="Ttulo4Char"/>
    <w:qFormat/>
    <w:rsid w:val="00D90F4C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qFormat/>
    <w:rsid w:val="00D90F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qFormat/>
    <w:rsid w:val="00D90F4C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tulo7">
    <w:name w:val="heading 7"/>
    <w:basedOn w:val="Normal"/>
    <w:next w:val="Normal"/>
    <w:link w:val="Ttulo7Char"/>
    <w:qFormat/>
    <w:rsid w:val="00D90F4C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D90F4C"/>
    <w:pPr>
      <w:keepNext/>
      <w:keepLines/>
      <w:numPr>
        <w:ilvl w:val="7"/>
        <w:numId w:val="4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90F4C"/>
    <w:pPr>
      <w:keepNext/>
      <w:keepLines/>
      <w:numPr>
        <w:ilvl w:val="8"/>
        <w:numId w:val="4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90F4C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Fontepargpadro"/>
    <w:uiPriority w:val="99"/>
    <w:semiHidden/>
    <w:rsid w:val="00D90F4C"/>
    <w:rPr>
      <w:rFonts w:ascii="Candara" w:hAnsi="Candara"/>
      <w:color w:val="2B579A"/>
      <w:shd w:val="clear" w:color="auto" w:fill="E6E6E6"/>
    </w:rPr>
  </w:style>
  <w:style w:type="paragraph" w:customStyle="1" w:styleId="Listanumerada">
    <w:name w:val="Lista numerada"/>
    <w:basedOn w:val="Normal"/>
    <w:qFormat/>
    <w:rsid w:val="00D90F4C"/>
    <w:pPr>
      <w:numPr>
        <w:ilvl w:val="6"/>
        <w:numId w:val="1"/>
      </w:numPr>
      <w:contextualSpacing/>
    </w:pPr>
    <w:rPr>
      <w:b/>
      <w:bCs/>
    </w:rPr>
  </w:style>
  <w:style w:type="paragraph" w:customStyle="1" w:styleId="Padro">
    <w:name w:val="Padrão"/>
    <w:semiHidden/>
    <w:rsid w:val="00D90F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D90F4C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D90F4C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D90F4C"/>
    <w:rPr>
      <w:rFonts w:ascii="Candara" w:hAnsi="Candara"/>
      <w:b/>
      <w:bCs/>
      <w:color w:val="4CBABF" w:themeColor="accent2"/>
      <w:szCs w:val="27"/>
    </w:rPr>
  </w:style>
  <w:style w:type="paragraph" w:styleId="Sumrio1">
    <w:name w:val="toc 1"/>
    <w:basedOn w:val="Normal"/>
    <w:next w:val="Normal"/>
    <w:autoRedefine/>
    <w:semiHidden/>
    <w:qFormat/>
    <w:rsid w:val="00D90F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semiHidden/>
    <w:rsid w:val="00D90F4C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90F4C"/>
    <w:rPr>
      <w:rFonts w:ascii="Candara" w:hAnsi="Candara"/>
      <w:sz w:val="18"/>
      <w:szCs w:val="20"/>
    </w:rPr>
  </w:style>
  <w:style w:type="paragraph" w:styleId="Commarcadores">
    <w:name w:val="List Bullet"/>
    <w:basedOn w:val="Normal"/>
    <w:uiPriority w:val="99"/>
    <w:semiHidden/>
    <w:rsid w:val="00D90F4C"/>
    <w:pPr>
      <w:numPr>
        <w:numId w:val="2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D90F4C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F4C"/>
    <w:rPr>
      <w:rFonts w:ascii="Candara" w:hAnsi="Candara"/>
      <w:szCs w:val="24"/>
    </w:rPr>
  </w:style>
  <w:style w:type="paragraph" w:styleId="Cabealho">
    <w:name w:val="header"/>
    <w:basedOn w:val="Normal"/>
    <w:link w:val="CabealhoChar"/>
    <w:uiPriority w:val="99"/>
    <w:rsid w:val="00D90F4C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D90F4C"/>
    <w:rPr>
      <w:rFonts w:ascii="Candara" w:hAnsi="Candara"/>
      <w:b/>
      <w:noProof/>
      <w:color w:val="125F5B" w:themeColor="accent1"/>
      <w:szCs w:val="24"/>
    </w:rPr>
  </w:style>
  <w:style w:type="paragraph" w:styleId="Rodap">
    <w:name w:val="footer"/>
    <w:basedOn w:val="Normal"/>
    <w:link w:val="RodapChar"/>
    <w:rsid w:val="00D90F4C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90F4C"/>
    <w:rPr>
      <w:rFonts w:ascii="Candara" w:hAnsi="Candara"/>
      <w:color w:val="7F7F7F" w:themeColor="text1" w:themeTint="80"/>
      <w:sz w:val="18"/>
      <w:szCs w:val="24"/>
    </w:rPr>
  </w:style>
  <w:style w:type="character" w:styleId="Refdenotaderodap">
    <w:name w:val="footnote reference"/>
    <w:basedOn w:val="Fontepargpadro"/>
    <w:semiHidden/>
    <w:rsid w:val="00D90F4C"/>
    <w:rPr>
      <w:rFonts w:ascii="Candara" w:hAnsi="Candara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D90F4C"/>
    <w:rPr>
      <w:rFonts w:ascii="Candara" w:hAnsi="Candara"/>
      <w:sz w:val="18"/>
      <w:szCs w:val="18"/>
    </w:rPr>
  </w:style>
  <w:style w:type="paragraph" w:styleId="Numerada">
    <w:name w:val="List Number"/>
    <w:basedOn w:val="Normal"/>
    <w:uiPriority w:val="99"/>
    <w:semiHidden/>
    <w:rsid w:val="00D90F4C"/>
    <w:pPr>
      <w:numPr>
        <w:numId w:val="3"/>
      </w:numPr>
      <w:spacing w:before="120"/>
    </w:pPr>
  </w:style>
  <w:style w:type="character" w:styleId="Hyperlink">
    <w:name w:val="Hyperlink"/>
    <w:basedOn w:val="Fontepargpadro"/>
    <w:unhideWhenUsed/>
    <w:rsid w:val="00D90F4C"/>
    <w:rPr>
      <w:rFonts w:ascii="Candara" w:hAnsi="Candara"/>
      <w:color w:val="0070C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0F4C"/>
    <w:rPr>
      <w:rFonts w:ascii="Candara" w:hAnsi="Candara"/>
      <w:b/>
      <w:bCs/>
      <w:szCs w:val="24"/>
    </w:rPr>
  </w:style>
  <w:style w:type="paragraph" w:styleId="SemEspaamento">
    <w:name w:val="No Spacing"/>
    <w:basedOn w:val="Normal"/>
    <w:uiPriority w:val="1"/>
    <w:semiHidden/>
    <w:qFormat/>
    <w:rsid w:val="00D90F4C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qFormat/>
    <w:rsid w:val="00D90F4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F4C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D90F4C"/>
    <w:pPr>
      <w:numPr>
        <w:ilvl w:val="1"/>
        <w:numId w:val="2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D90F4C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D90F4C"/>
    <w:rPr>
      <w:rFonts w:ascii="Candara" w:hAnsi="Candara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D90F4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rsid w:val="00D90F4C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tulo7Char">
    <w:name w:val="Título 7 Char"/>
    <w:basedOn w:val="Fontepargpadro"/>
    <w:link w:val="Ttulo7"/>
    <w:rsid w:val="00D90F4C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tulo8Char">
    <w:name w:val="Título 8 Char"/>
    <w:basedOn w:val="Fontepargpadro"/>
    <w:link w:val="Ttulo8"/>
    <w:rsid w:val="00D90F4C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0F4C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umrio2">
    <w:name w:val="toc 2"/>
    <w:basedOn w:val="Normal"/>
    <w:next w:val="Normal"/>
    <w:autoRedefine/>
    <w:semiHidden/>
    <w:rsid w:val="00D90F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semiHidden/>
    <w:rsid w:val="00D90F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ndicedeilustraes">
    <w:name w:val="table of figures"/>
    <w:basedOn w:val="Normal"/>
    <w:next w:val="Normal"/>
    <w:semiHidden/>
    <w:rsid w:val="00D90F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D90F4C"/>
    <w:pPr>
      <w:numPr>
        <w:ilvl w:val="1"/>
        <w:numId w:val="3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D90F4C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D90F4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D90F4C"/>
    <w:rPr>
      <w:rFonts w:ascii="Candara" w:hAnsi="Candara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D90F4C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D90F4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Endereo">
    <w:name w:val="Endereço"/>
    <w:basedOn w:val="Normal"/>
    <w:uiPriority w:val="1"/>
    <w:qFormat/>
    <w:rsid w:val="00D90F4C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D90F4C"/>
    <w:pPr>
      <w:spacing w:before="600"/>
    </w:pPr>
  </w:style>
  <w:style w:type="paragraph" w:styleId="Legenda">
    <w:name w:val="caption"/>
    <w:basedOn w:val="Normal"/>
    <w:next w:val="Normal"/>
    <w:unhideWhenUsed/>
    <w:qFormat/>
    <w:rsid w:val="00D90F4C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D90F4C"/>
    <w:rPr>
      <w:rFonts w:ascii="Candara" w:hAnsi="Candara"/>
    </w:rPr>
  </w:style>
  <w:style w:type="paragraph" w:styleId="Saudao">
    <w:name w:val="Salutation"/>
    <w:basedOn w:val="Normal"/>
    <w:next w:val="Normal"/>
    <w:link w:val="SaudaoChar"/>
    <w:uiPriority w:val="99"/>
    <w:rsid w:val="00D90F4C"/>
    <w:pPr>
      <w:spacing w:before="480" w:after="480"/>
    </w:pPr>
    <w:rPr>
      <w:color w:val="85402C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D90F4C"/>
    <w:rPr>
      <w:rFonts w:ascii="Candara" w:hAnsi="Candara"/>
      <w:color w:val="85402C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D90F4C"/>
  </w:style>
  <w:style w:type="character" w:customStyle="1" w:styleId="AssinaturaChar">
    <w:name w:val="Assinatura Char"/>
    <w:basedOn w:val="Fontepargpadro"/>
    <w:link w:val="Assinatura"/>
    <w:uiPriority w:val="99"/>
    <w:rsid w:val="00D90F4C"/>
    <w:rPr>
      <w:rFonts w:ascii="Candara" w:hAnsi="Candara"/>
    </w:rPr>
  </w:style>
  <w:style w:type="character" w:styleId="TextodoEspaoReservado">
    <w:name w:val="Placeholder Text"/>
    <w:basedOn w:val="Fontepargpadro"/>
    <w:uiPriority w:val="99"/>
    <w:semiHidden/>
    <w:rsid w:val="00D90F4C"/>
    <w:rPr>
      <w:rFonts w:ascii="Candara" w:hAnsi="Candara"/>
      <w:color w:val="808080"/>
    </w:rPr>
  </w:style>
  <w:style w:type="character" w:customStyle="1" w:styleId="Mention">
    <w:name w:val="Mention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90F4C"/>
    <w:pPr>
      <w:numPr>
        <w:numId w:val="6"/>
      </w:numPr>
    </w:pPr>
  </w:style>
  <w:style w:type="numbering" w:styleId="1ai">
    <w:name w:val="Outline List 1"/>
    <w:basedOn w:val="Semlista"/>
    <w:uiPriority w:val="99"/>
    <w:semiHidden/>
    <w:unhideWhenUsed/>
    <w:rsid w:val="00D90F4C"/>
    <w:pPr>
      <w:numPr>
        <w:numId w:val="7"/>
      </w:numPr>
    </w:pPr>
  </w:style>
  <w:style w:type="character" w:styleId="CdigoHTML">
    <w:name w:val="HTML Code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90F4C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90F4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90F4C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90F4C"/>
    <w:rPr>
      <w:rFonts w:ascii="Candara" w:hAnsi="Candara"/>
    </w:rPr>
  </w:style>
  <w:style w:type="character" w:styleId="TecladoHTML">
    <w:name w:val="HTML Keyboard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90F4C"/>
    <w:rPr>
      <w:rFonts w:ascii="Consolas" w:hAnsi="Consolas"/>
      <w:sz w:val="20"/>
      <w:szCs w:val="20"/>
    </w:rPr>
  </w:style>
  <w:style w:type="paragraph" w:styleId="Sumrio4">
    <w:name w:val="toc 4"/>
    <w:basedOn w:val="Normal"/>
    <w:next w:val="Normal"/>
    <w:autoRedefine/>
    <w:semiHidden/>
    <w:rsid w:val="00D90F4C"/>
    <w:pPr>
      <w:spacing w:after="100"/>
      <w:ind w:left="840"/>
    </w:pPr>
  </w:style>
  <w:style w:type="paragraph" w:styleId="Sumrio5">
    <w:name w:val="toc 5"/>
    <w:basedOn w:val="Normal"/>
    <w:next w:val="Normal"/>
    <w:autoRedefine/>
    <w:semiHidden/>
    <w:rsid w:val="00D90F4C"/>
    <w:pPr>
      <w:spacing w:after="100"/>
      <w:ind w:left="1120"/>
    </w:pPr>
  </w:style>
  <w:style w:type="paragraph" w:styleId="Sumrio6">
    <w:name w:val="toc 6"/>
    <w:basedOn w:val="Normal"/>
    <w:next w:val="Normal"/>
    <w:autoRedefine/>
    <w:semiHidden/>
    <w:rsid w:val="00D90F4C"/>
    <w:pPr>
      <w:spacing w:after="100"/>
      <w:ind w:left="1400"/>
    </w:pPr>
  </w:style>
  <w:style w:type="paragraph" w:styleId="Sumrio7">
    <w:name w:val="toc 7"/>
    <w:basedOn w:val="Normal"/>
    <w:next w:val="Normal"/>
    <w:autoRedefine/>
    <w:semiHidden/>
    <w:rsid w:val="00D90F4C"/>
    <w:pPr>
      <w:spacing w:after="100"/>
      <w:ind w:left="1680"/>
    </w:pPr>
  </w:style>
  <w:style w:type="paragraph" w:styleId="Sumrio8">
    <w:name w:val="toc 8"/>
    <w:basedOn w:val="Normal"/>
    <w:next w:val="Normal"/>
    <w:autoRedefine/>
    <w:semiHidden/>
    <w:rsid w:val="00D90F4C"/>
    <w:pPr>
      <w:spacing w:after="100"/>
      <w:ind w:left="1960"/>
    </w:pPr>
  </w:style>
  <w:style w:type="paragraph" w:styleId="Sumrio9">
    <w:name w:val="toc 9"/>
    <w:basedOn w:val="Normal"/>
    <w:next w:val="Normal"/>
    <w:autoRedefine/>
    <w:semiHidden/>
    <w:rsid w:val="00D90F4C"/>
    <w:pPr>
      <w:spacing w:after="100"/>
      <w:ind w:left="2240"/>
    </w:pPr>
  </w:style>
  <w:style w:type="character" w:styleId="RefernciaSutil">
    <w:name w:val="Subtle Reference"/>
    <w:basedOn w:val="Fontepargpadro"/>
    <w:uiPriority w:val="31"/>
    <w:semiHidden/>
    <w:rsid w:val="00D90F4C"/>
    <w:rPr>
      <w:rFonts w:ascii="Candara" w:hAnsi="Candara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D90F4C"/>
    <w:rPr>
      <w:rFonts w:ascii="Candara" w:hAnsi="Candara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ListaMdia11">
    <w:name w:val="Lista Média 1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-nfase11">
    <w:name w:val="Lista Média 1 - Ênfase 1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customStyle="1" w:styleId="ListaMdia21">
    <w:name w:val="Lista Média 2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mentoMdio11">
    <w:name w:val="Sombreamento Médio 1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21">
    <w:name w:val="Sombreamento Médio 2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SombreamentoMdio2-nfase11">
    <w:name w:val="Sombreamento Médio 2 - Ênfase 1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customStyle="1" w:styleId="GradeMdia21">
    <w:name w:val="Grade Média 2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Mdia31">
    <w:name w:val="Grade Média 3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90F4C"/>
  </w:style>
  <w:style w:type="character" w:customStyle="1" w:styleId="Hashtag">
    <w:name w:val="Hashtag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90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90F4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90F4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rsid w:val="00D90F4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D90F4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D90F4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D90F4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D90F4C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90F4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rsid w:val="00D90F4C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rsid w:val="00D90F4C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rsid w:val="00D90F4C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rsid w:val="00D90F4C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rsid w:val="00D90F4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D90F4C"/>
    <w:pPr>
      <w:ind w:left="720"/>
      <w:contextualSpacing/>
    </w:pPr>
  </w:style>
  <w:style w:type="paragraph" w:styleId="Numerada3">
    <w:name w:val="List Number 3"/>
    <w:basedOn w:val="Normal"/>
    <w:uiPriority w:val="99"/>
    <w:semiHidden/>
    <w:rsid w:val="00D90F4C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rsid w:val="00D90F4C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rsid w:val="00D90F4C"/>
    <w:pPr>
      <w:numPr>
        <w:numId w:val="10"/>
      </w:numPr>
      <w:contextualSpacing/>
    </w:pPr>
  </w:style>
  <w:style w:type="paragraph" w:styleId="Commarcadores3">
    <w:name w:val="List Bullet 3"/>
    <w:basedOn w:val="Normal"/>
    <w:uiPriority w:val="99"/>
    <w:semiHidden/>
    <w:rsid w:val="00D90F4C"/>
    <w:pPr>
      <w:numPr>
        <w:numId w:val="5"/>
      </w:numPr>
      <w:contextualSpacing/>
    </w:pPr>
  </w:style>
  <w:style w:type="paragraph" w:styleId="Commarcadores4">
    <w:name w:val="List Bullet 4"/>
    <w:basedOn w:val="Normal"/>
    <w:uiPriority w:val="99"/>
    <w:semiHidden/>
    <w:rsid w:val="00D90F4C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rsid w:val="00D90F4C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qFormat/>
    <w:rsid w:val="00D90F4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F4C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90F4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macro">
    <w:name w:val="macro"/>
    <w:link w:val="TextodemacroChar"/>
    <w:semiHidden/>
    <w:rsid w:val="00D90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semiHidden/>
    <w:rsid w:val="00D90F4C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D90F4C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90F4C"/>
    <w:rPr>
      <w:rFonts w:ascii="Candara" w:hAnsi="Candar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F4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90F4C"/>
    <w:rPr>
      <w:rFonts w:ascii="Candara" w:hAnsi="Candar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90F4C"/>
    <w:pPr>
      <w:spacing w:after="0"/>
      <w:ind w:left="280" w:hanging="280"/>
    </w:pPr>
  </w:style>
  <w:style w:type="paragraph" w:styleId="Ttulodendicedeautoridades">
    <w:name w:val="toa heading"/>
    <w:basedOn w:val="Normal"/>
    <w:next w:val="Normal"/>
    <w:uiPriority w:val="99"/>
    <w:semiHidden/>
    <w:rsid w:val="00D90F4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qFormat/>
    <w:rsid w:val="00D90F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F4C"/>
    <w:rPr>
      <w:rFonts w:ascii="Candara" w:hAnsi="Candara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D90F4C"/>
    <w:rPr>
      <w:rFonts w:ascii="Candara" w:hAnsi="Candara"/>
      <w:i/>
      <w:iCs/>
    </w:rPr>
  </w:style>
  <w:style w:type="table" w:customStyle="1" w:styleId="ListaColorida1">
    <w:name w:val="Lista Colorida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90F4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90F4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90F4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ombreamentoColorido1">
    <w:name w:val="Sombreamento Colorido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adeColorida1">
    <w:name w:val="Grade Colorida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odebalo">
    <w:name w:val="Balloon Text"/>
    <w:basedOn w:val="Normal"/>
    <w:link w:val="TextodebaloChar"/>
    <w:unhideWhenUsed/>
    <w:rsid w:val="00D90F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D90F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D90F4C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90F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D90F4C"/>
    <w:pPr>
      <w:numPr>
        <w:numId w:val="13"/>
      </w:numPr>
    </w:pPr>
  </w:style>
  <w:style w:type="table" w:customStyle="1" w:styleId="TabelaSimples11">
    <w:name w:val="Tabela Simples 11"/>
    <w:basedOn w:val="Tabelanormal"/>
    <w:uiPriority w:val="41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elanormal"/>
    <w:uiPriority w:val="43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5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D90F4C"/>
    <w:rPr>
      <w:rFonts w:ascii="Candara" w:hAnsi="Candara"/>
      <w:b/>
      <w:bCs/>
      <w:smallCaps/>
      <w:color w:val="125F5B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D90F4C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90F4C"/>
    <w:rPr>
      <w:rFonts w:ascii="Candara" w:hAnsi="Candara"/>
      <w:i/>
      <w:iCs/>
      <w:color w:val="125F5B" w:themeColor="accent1"/>
    </w:rPr>
  </w:style>
  <w:style w:type="character" w:styleId="nfaseIntensa">
    <w:name w:val="Intense Emphasis"/>
    <w:basedOn w:val="Fontepargpadro"/>
    <w:uiPriority w:val="21"/>
    <w:semiHidden/>
    <w:rsid w:val="00D90F4C"/>
    <w:rPr>
      <w:rFonts w:ascii="Candara" w:hAnsi="Candara"/>
      <w:i/>
      <w:iCs/>
      <w:color w:val="125F5B" w:themeColor="accent1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D90F4C"/>
    <w:rPr>
      <w:rFonts w:ascii="Candara" w:hAnsi="Candara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90F4C"/>
    <w:rPr>
      <w:rFonts w:ascii="Candara" w:hAnsi="Candara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nhideWhenUsed/>
    <w:qFormat/>
    <w:rsid w:val="00D90F4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90F4C"/>
    <w:rPr>
      <w:rFonts w:ascii="Candara" w:hAnsi="Candara"/>
    </w:rPr>
  </w:style>
  <w:style w:type="paragraph" w:styleId="Corpodetexto2">
    <w:name w:val="Body Text 2"/>
    <w:basedOn w:val="Normal"/>
    <w:link w:val="Corpodetexto2Char"/>
    <w:unhideWhenUsed/>
    <w:rsid w:val="00D90F4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90F4C"/>
    <w:rPr>
      <w:rFonts w:ascii="Candara" w:hAnsi="Candara"/>
    </w:rPr>
  </w:style>
  <w:style w:type="paragraph" w:styleId="Corpodetexto3">
    <w:name w:val="Body Text 3"/>
    <w:basedOn w:val="Normal"/>
    <w:link w:val="Corpodetexto3Char"/>
    <w:unhideWhenUsed/>
    <w:rsid w:val="00D90F4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rsid w:val="00D90F4C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90F4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nhideWhenUsed/>
    <w:rsid w:val="00D90F4C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rsid w:val="00D90F4C"/>
    <w:rPr>
      <w:rFonts w:ascii="Candara" w:hAnsi="Candara"/>
    </w:rPr>
  </w:style>
  <w:style w:type="paragraph" w:styleId="Recuodecorpodetexto3">
    <w:name w:val="Body Text Indent 3"/>
    <w:basedOn w:val="Normal"/>
    <w:link w:val="Recuodecorpodetexto3Char"/>
    <w:unhideWhenUsed/>
    <w:rsid w:val="00D90F4C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90F4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90F4C"/>
    <w:rPr>
      <w:rFonts w:ascii="Candara" w:hAnsi="Candara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90F4C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90F4C"/>
    <w:rPr>
      <w:rFonts w:ascii="Candara" w:hAnsi="Candara"/>
    </w:rPr>
  </w:style>
  <w:style w:type="table" w:styleId="Tabelacontempornea">
    <w:name w:val="Table Contemporary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e11">
    <w:name w:val="Lista Clara - Ênfase 1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customStyle="1" w:styleId="SombreamentoClaro1">
    <w:name w:val="Sombreamento Claro1"/>
    <w:basedOn w:val="Tabelanormal"/>
    <w:uiPriority w:val="60"/>
    <w:semiHidden/>
    <w:unhideWhenUsed/>
    <w:rsid w:val="00D90F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semiHidden/>
    <w:unhideWhenUsed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customStyle="1" w:styleId="GradeClara1">
    <w:name w:val="Grade Clara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adeClara-nfase11">
    <w:name w:val="Grade Clara - Ênfase 1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customStyle="1" w:styleId="ListaEscura1">
    <w:name w:val="Lista Escura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TabeladeLista1Clara1">
    <w:name w:val="Tabela de Lista 1 Clara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1Clara-nfase21">
    <w:name w:val="Tabela de Lista 1 Clara - Ênfase 2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1Clara-nfase31">
    <w:name w:val="Tabela de Lista 1 Clara - Ênfase 3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1Clara-nfase41">
    <w:name w:val="Tabela de Lista 1 Clara - Ênfase 4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2-nfase21">
    <w:name w:val="Tabela de Lista 2 - Ênfas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2-nfase31">
    <w:name w:val="Tabela de Lista 2 - Ênfase 3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2-nfase41">
    <w:name w:val="Tabela de Lista 2 - Ênfase 4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2-nfase51">
    <w:name w:val="Tabela de Lista 2 - Ênfase 5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2-nfase61">
    <w:name w:val="Tabela de Lista 2 - Ênfase 6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4-nfase21">
    <w:name w:val="Tabela de Lista 4 - Ênfase 2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4-nfase41">
    <w:name w:val="Tabela de Lista 4 - Ênfas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4-nfase51">
    <w:name w:val="Tabela de Lista 4 - Ênfase 5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4-nfase61">
    <w:name w:val="Tabela de Lista 4 - Ênfase 6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6Colorida-nfase41">
    <w:name w:val="Tabela de Lista 6 Colorida - Ênfase 41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6Colorida-nfase61">
    <w:name w:val="Tabela de Lista 6 Colorida - Ênfase 61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90F4C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90F4C"/>
    <w:rPr>
      <w:rFonts w:ascii="Candara" w:hAnsi="Candara"/>
    </w:rPr>
  </w:style>
  <w:style w:type="table" w:styleId="Tabelaemcolunas1">
    <w:name w:val="Table Columns 1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90F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90F4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1">
    <w:name w:val="Table Simple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D90F4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90F4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semiHidden/>
    <w:unhideWhenUsed/>
    <w:rsid w:val="00D90F4C"/>
    <w:pPr>
      <w:spacing w:after="0" w:line="240" w:lineRule="auto"/>
      <w:ind w:left="280" w:hanging="280"/>
    </w:pPr>
  </w:style>
  <w:style w:type="paragraph" w:styleId="Remissivo2">
    <w:name w:val="index 2"/>
    <w:basedOn w:val="Normal"/>
    <w:next w:val="Normal"/>
    <w:autoRedefine/>
    <w:semiHidden/>
    <w:unhideWhenUsed/>
    <w:rsid w:val="00D90F4C"/>
    <w:pPr>
      <w:spacing w:after="0" w:line="240" w:lineRule="auto"/>
      <w:ind w:left="560" w:hanging="280"/>
    </w:pPr>
  </w:style>
  <w:style w:type="paragraph" w:styleId="Remissivo3">
    <w:name w:val="index 3"/>
    <w:basedOn w:val="Normal"/>
    <w:next w:val="Normal"/>
    <w:autoRedefine/>
    <w:semiHidden/>
    <w:unhideWhenUsed/>
    <w:rsid w:val="00D90F4C"/>
    <w:pPr>
      <w:spacing w:after="0" w:line="240" w:lineRule="auto"/>
      <w:ind w:left="840" w:hanging="280"/>
    </w:pPr>
  </w:style>
  <w:style w:type="paragraph" w:styleId="Remissivo4">
    <w:name w:val="index 4"/>
    <w:basedOn w:val="Normal"/>
    <w:next w:val="Normal"/>
    <w:autoRedefine/>
    <w:semiHidden/>
    <w:unhideWhenUsed/>
    <w:rsid w:val="00D90F4C"/>
    <w:pPr>
      <w:spacing w:after="0" w:line="240" w:lineRule="auto"/>
      <w:ind w:left="1120" w:hanging="280"/>
    </w:pPr>
  </w:style>
  <w:style w:type="paragraph" w:styleId="Remissivo5">
    <w:name w:val="index 5"/>
    <w:basedOn w:val="Normal"/>
    <w:next w:val="Normal"/>
    <w:autoRedefine/>
    <w:semiHidden/>
    <w:unhideWhenUsed/>
    <w:rsid w:val="00D90F4C"/>
    <w:pPr>
      <w:spacing w:after="0" w:line="240" w:lineRule="auto"/>
      <w:ind w:left="1400" w:hanging="280"/>
    </w:pPr>
  </w:style>
  <w:style w:type="paragraph" w:styleId="Remissivo6">
    <w:name w:val="index 6"/>
    <w:basedOn w:val="Normal"/>
    <w:next w:val="Normal"/>
    <w:autoRedefine/>
    <w:semiHidden/>
    <w:unhideWhenUsed/>
    <w:rsid w:val="00D90F4C"/>
    <w:pPr>
      <w:spacing w:after="0" w:line="240" w:lineRule="auto"/>
      <w:ind w:left="1680" w:hanging="280"/>
    </w:pPr>
  </w:style>
  <w:style w:type="paragraph" w:styleId="Remissivo7">
    <w:name w:val="index 7"/>
    <w:basedOn w:val="Normal"/>
    <w:next w:val="Normal"/>
    <w:autoRedefine/>
    <w:semiHidden/>
    <w:unhideWhenUsed/>
    <w:rsid w:val="00D90F4C"/>
    <w:pPr>
      <w:spacing w:after="0" w:line="240" w:lineRule="auto"/>
      <w:ind w:left="1960" w:hanging="280"/>
    </w:pPr>
  </w:style>
  <w:style w:type="paragraph" w:styleId="Remissivo8">
    <w:name w:val="index 8"/>
    <w:basedOn w:val="Normal"/>
    <w:next w:val="Normal"/>
    <w:autoRedefine/>
    <w:semiHidden/>
    <w:unhideWhenUsed/>
    <w:rsid w:val="00D90F4C"/>
    <w:pPr>
      <w:spacing w:after="0" w:line="240" w:lineRule="auto"/>
      <w:ind w:left="2240" w:hanging="280"/>
    </w:pPr>
  </w:style>
  <w:style w:type="paragraph" w:styleId="Remissivo9">
    <w:name w:val="index 9"/>
    <w:basedOn w:val="Normal"/>
    <w:next w:val="Normal"/>
    <w:autoRedefine/>
    <w:semiHidden/>
    <w:unhideWhenUsed/>
    <w:rsid w:val="00D90F4C"/>
    <w:pPr>
      <w:spacing w:after="0" w:line="240" w:lineRule="auto"/>
      <w:ind w:left="2520" w:hanging="280"/>
    </w:pPr>
  </w:style>
  <w:style w:type="paragraph" w:styleId="Ttulodendiceremissivo">
    <w:name w:val="index heading"/>
    <w:basedOn w:val="Normal"/>
    <w:next w:val="Remissivo1"/>
    <w:semiHidden/>
    <w:rsid w:val="00D90F4C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90F4C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90F4C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90F4C"/>
    <w:rPr>
      <w:rFonts w:ascii="Candara" w:hAnsi="Candara"/>
    </w:rPr>
  </w:style>
  <w:style w:type="table" w:styleId="Tabelacomgrade">
    <w:name w:val="Table Grid"/>
    <w:basedOn w:val="Tabelanormal"/>
    <w:uiPriority w:val="59"/>
    <w:rsid w:val="00D90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90F4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90F4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D90F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1Clara1">
    <w:name w:val="Tabela de Grade 1 Clara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Grade2-nfase21">
    <w:name w:val="Tabela de Grade 2 - Ênfas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Grade2-nfase31">
    <w:name w:val="Tabela de Grade 2 - Ênfase 3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Grade2-nfase41">
    <w:name w:val="Tabela de Grade 2 - Ênfase 4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Grade2-nfase51">
    <w:name w:val="Tabela de Grade 2 - Ênfase 5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Grade2-nfase61">
    <w:name w:val="Tabela de Grade 2 - Ênfase 6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Grade31">
    <w:name w:val="Tabela de Grad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TabeladeGrade3-nfase21">
    <w:name w:val="Tabela de Grade 3 - Ênfase 2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TabeladeGrade3-nfase31">
    <w:name w:val="Tabela de Grade 3 - Ênfas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TabeladeGrade3-nfase41">
    <w:name w:val="Tabela de Grade 3 - Ênfase 4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TabeladeGrade3-nfase51">
    <w:name w:val="Tabela de Grade 3 - Ênfase 5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TabeladeGrade3-nfase61">
    <w:name w:val="Tabela de Grade 3 - Ênfase 6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TabeladeGrade41">
    <w:name w:val="Tabela de Grad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customStyle="1" w:styleId="TabeladeGrade5Escura-nfase61">
    <w:name w:val="Tabela de Grade 5 Escura - Ênfase 6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Grade6Colorida-nfase21">
    <w:name w:val="Tabela de Grade 6 Colorida - Ênfase 21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Grade6Colorida-nfase41">
    <w:name w:val="Tabela de Grade 6 Colorida - Ênfase 41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Grade7Colorida1">
    <w:name w:val="Tabela de Grade 7 Colorida1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D90F4C"/>
    <w:rPr>
      <w:rFonts w:ascii="Candara" w:hAnsi="Candara"/>
    </w:rPr>
  </w:style>
  <w:style w:type="table" w:styleId="Tabelacomefeitos3D1">
    <w:name w:val="Table 3D effects 1"/>
    <w:basedOn w:val="Tabelanormal"/>
    <w:uiPriority w:val="99"/>
    <w:semiHidden/>
    <w:unhideWhenUsed/>
    <w:rsid w:val="00D90F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90F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90F4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qFormat/>
    <w:rsid w:val="00D90F4C"/>
    <w:rPr>
      <w:rFonts w:ascii="Candara" w:hAnsi="Candara"/>
      <w:b/>
      <w:bCs/>
    </w:rPr>
  </w:style>
  <w:style w:type="character" w:styleId="Nmerodepgina">
    <w:name w:val="page number"/>
    <w:basedOn w:val="Fontepargpadro"/>
    <w:unhideWhenUsed/>
    <w:rsid w:val="00D90F4C"/>
    <w:rPr>
      <w:rFonts w:ascii="Candara" w:hAnsi="Candara"/>
    </w:rPr>
  </w:style>
  <w:style w:type="character" w:customStyle="1" w:styleId="WW8Num1z0">
    <w:name w:val="WW8Num1z0"/>
    <w:rsid w:val="00997F4E"/>
    <w:rPr>
      <w:rFonts w:ascii="Symbol" w:hAnsi="Symbol"/>
    </w:rPr>
  </w:style>
  <w:style w:type="character" w:customStyle="1" w:styleId="WW8Num2z0">
    <w:name w:val="WW8Num2z0"/>
    <w:rsid w:val="00997F4E"/>
    <w:rPr>
      <w:rFonts w:ascii="Wingdings" w:hAnsi="Wingdings"/>
    </w:rPr>
  </w:style>
  <w:style w:type="character" w:customStyle="1" w:styleId="WW8Num3z0">
    <w:name w:val="WW8Num3z0"/>
    <w:rsid w:val="00997F4E"/>
    <w:rPr>
      <w:rFonts w:ascii="Symbol" w:hAnsi="Symbol"/>
    </w:rPr>
  </w:style>
  <w:style w:type="character" w:customStyle="1" w:styleId="WW8Num4z0">
    <w:name w:val="WW8Num4z0"/>
    <w:rsid w:val="00997F4E"/>
    <w:rPr>
      <w:rFonts w:ascii="Symbol" w:hAnsi="Symbol"/>
    </w:rPr>
  </w:style>
  <w:style w:type="character" w:customStyle="1" w:styleId="WW-Fontepargpadro">
    <w:name w:val="WW-Fonte parág. padrão"/>
    <w:rsid w:val="00997F4E"/>
  </w:style>
  <w:style w:type="character" w:customStyle="1" w:styleId="WW-WW8Num1z0">
    <w:name w:val="WW-WW8Num1z0"/>
    <w:rsid w:val="00997F4E"/>
    <w:rPr>
      <w:rFonts w:ascii="Wingdings" w:hAnsi="Wingdings"/>
    </w:rPr>
  </w:style>
  <w:style w:type="character" w:customStyle="1" w:styleId="WW-WW8Num3z0">
    <w:name w:val="WW-WW8Num3z0"/>
    <w:rsid w:val="00997F4E"/>
    <w:rPr>
      <w:rFonts w:ascii="StarSymbol" w:hAnsi="StarSymbol" w:cs="StarSymbol"/>
      <w:sz w:val="18"/>
      <w:szCs w:val="18"/>
    </w:rPr>
  </w:style>
  <w:style w:type="character" w:customStyle="1" w:styleId="WW-WW8Num4z0">
    <w:name w:val="WW-WW8Num4z0"/>
    <w:rsid w:val="00997F4E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sid w:val="00997F4E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997F4E"/>
    <w:rPr>
      <w:rFonts w:ascii="StarSymbol" w:hAnsi="StarSymbol" w:cs="StarSymbol"/>
      <w:sz w:val="18"/>
      <w:szCs w:val="18"/>
    </w:rPr>
  </w:style>
  <w:style w:type="character" w:customStyle="1" w:styleId="WW8Num7z0">
    <w:name w:val="WW8Num7z0"/>
    <w:rsid w:val="00997F4E"/>
    <w:rPr>
      <w:rFonts w:ascii="Symbol" w:hAnsi="Symbol" w:cs="Times New Roman"/>
    </w:rPr>
  </w:style>
  <w:style w:type="character" w:customStyle="1" w:styleId="WW8Num7z1">
    <w:name w:val="WW8Num7z1"/>
    <w:rsid w:val="00997F4E"/>
    <w:rPr>
      <w:rFonts w:ascii="Courier New" w:hAnsi="Courier New" w:cs="Courier New"/>
    </w:rPr>
  </w:style>
  <w:style w:type="character" w:customStyle="1" w:styleId="WW8Num7z2">
    <w:name w:val="WW8Num7z2"/>
    <w:rsid w:val="00997F4E"/>
    <w:rPr>
      <w:rFonts w:ascii="Wingdings" w:hAnsi="Wingdings" w:cs="Times New Roman"/>
    </w:rPr>
  </w:style>
  <w:style w:type="character" w:customStyle="1" w:styleId="WW8Num8z0">
    <w:name w:val="WW8Num8z0"/>
    <w:rsid w:val="00997F4E"/>
    <w:rPr>
      <w:rFonts w:ascii="Symbol" w:hAnsi="Symbol"/>
    </w:rPr>
  </w:style>
  <w:style w:type="character" w:customStyle="1" w:styleId="WW8Num8z1">
    <w:name w:val="WW8Num8z1"/>
    <w:rsid w:val="00997F4E"/>
    <w:rPr>
      <w:rFonts w:ascii="Courier New" w:hAnsi="Courier New"/>
    </w:rPr>
  </w:style>
  <w:style w:type="character" w:customStyle="1" w:styleId="WW8Num8z2">
    <w:name w:val="WW8Num8z2"/>
    <w:rsid w:val="00997F4E"/>
    <w:rPr>
      <w:rFonts w:ascii="Wingdings" w:hAnsi="Wingdings"/>
    </w:rPr>
  </w:style>
  <w:style w:type="character" w:customStyle="1" w:styleId="WW8Num9z0">
    <w:name w:val="WW8Num9z0"/>
    <w:rsid w:val="00997F4E"/>
    <w:rPr>
      <w:rFonts w:ascii="Symbol" w:hAnsi="Symbol"/>
    </w:rPr>
  </w:style>
  <w:style w:type="character" w:customStyle="1" w:styleId="WW8Num9z1">
    <w:name w:val="WW8Num9z1"/>
    <w:rsid w:val="00997F4E"/>
    <w:rPr>
      <w:rFonts w:ascii="Courier New" w:hAnsi="Courier New"/>
    </w:rPr>
  </w:style>
  <w:style w:type="character" w:customStyle="1" w:styleId="WW8Num9z2">
    <w:name w:val="WW8Num9z2"/>
    <w:rsid w:val="00997F4E"/>
    <w:rPr>
      <w:rFonts w:ascii="Wingdings" w:hAnsi="Wingdings"/>
    </w:rPr>
  </w:style>
  <w:style w:type="character" w:customStyle="1" w:styleId="WW8Num10z0">
    <w:name w:val="WW8Num10z0"/>
    <w:rsid w:val="00997F4E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997F4E"/>
    <w:rPr>
      <w:rFonts w:ascii="Symbol" w:hAnsi="Symbol"/>
    </w:rPr>
  </w:style>
  <w:style w:type="character" w:customStyle="1" w:styleId="WW8Num13z0">
    <w:name w:val="WW8Num13z0"/>
    <w:rsid w:val="00997F4E"/>
    <w:rPr>
      <w:rFonts w:ascii="Courier New" w:hAnsi="Courier New"/>
    </w:rPr>
  </w:style>
  <w:style w:type="character" w:customStyle="1" w:styleId="WW8Num13z2">
    <w:name w:val="WW8Num13z2"/>
    <w:rsid w:val="00997F4E"/>
    <w:rPr>
      <w:rFonts w:ascii="Wingdings" w:hAnsi="Wingdings"/>
    </w:rPr>
  </w:style>
  <w:style w:type="character" w:customStyle="1" w:styleId="WW8Num13z3">
    <w:name w:val="WW8Num13z3"/>
    <w:rsid w:val="00997F4E"/>
    <w:rPr>
      <w:rFonts w:ascii="Symbol" w:hAnsi="Symbol"/>
    </w:rPr>
  </w:style>
  <w:style w:type="character" w:customStyle="1" w:styleId="WW8Num15z0">
    <w:name w:val="WW8Num15z0"/>
    <w:rsid w:val="00997F4E"/>
    <w:rPr>
      <w:rFonts w:ascii="Symbol" w:hAnsi="Symbol"/>
    </w:rPr>
  </w:style>
  <w:style w:type="character" w:customStyle="1" w:styleId="WW8Num15z1">
    <w:name w:val="WW8Num15z1"/>
    <w:rsid w:val="00997F4E"/>
    <w:rPr>
      <w:rFonts w:ascii="Courier New" w:hAnsi="Courier New"/>
    </w:rPr>
  </w:style>
  <w:style w:type="character" w:customStyle="1" w:styleId="WW8Num15z2">
    <w:name w:val="WW8Num15z2"/>
    <w:rsid w:val="00997F4E"/>
    <w:rPr>
      <w:rFonts w:ascii="Wingdings" w:hAnsi="Wingdings"/>
    </w:rPr>
  </w:style>
  <w:style w:type="character" w:customStyle="1" w:styleId="WW8Num16z0">
    <w:name w:val="WW8Num16z0"/>
    <w:rsid w:val="00997F4E"/>
    <w:rPr>
      <w:rFonts w:ascii="Symbol" w:hAnsi="Symbol"/>
    </w:rPr>
  </w:style>
  <w:style w:type="character" w:customStyle="1" w:styleId="WW8Num16z1">
    <w:name w:val="WW8Num16z1"/>
    <w:rsid w:val="00997F4E"/>
    <w:rPr>
      <w:rFonts w:ascii="Courier New" w:hAnsi="Courier New"/>
    </w:rPr>
  </w:style>
  <w:style w:type="character" w:customStyle="1" w:styleId="WW8Num16z2">
    <w:name w:val="WW8Num16z2"/>
    <w:rsid w:val="00997F4E"/>
    <w:rPr>
      <w:rFonts w:ascii="Wingdings" w:hAnsi="Wingdings"/>
    </w:rPr>
  </w:style>
  <w:style w:type="character" w:customStyle="1" w:styleId="WW8Num18z0">
    <w:name w:val="WW8Num18z0"/>
    <w:rsid w:val="00997F4E"/>
    <w:rPr>
      <w:rFonts w:ascii="Symbol" w:hAnsi="Symbol"/>
    </w:rPr>
  </w:style>
  <w:style w:type="character" w:customStyle="1" w:styleId="WW8Num19z0">
    <w:name w:val="WW8Num19z0"/>
    <w:rsid w:val="00997F4E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97F4E"/>
    <w:rPr>
      <w:rFonts w:ascii="Wingdings" w:hAnsi="Wingdings"/>
    </w:rPr>
  </w:style>
  <w:style w:type="character" w:customStyle="1" w:styleId="WW8Num20z1">
    <w:name w:val="WW8Num20z1"/>
    <w:rsid w:val="00997F4E"/>
    <w:rPr>
      <w:rFonts w:ascii="Symbol" w:hAnsi="Symbol"/>
    </w:rPr>
  </w:style>
  <w:style w:type="character" w:customStyle="1" w:styleId="WW8Num20z4">
    <w:name w:val="WW8Num20z4"/>
    <w:rsid w:val="00997F4E"/>
    <w:rPr>
      <w:rFonts w:ascii="Courier New" w:hAnsi="Courier New"/>
    </w:rPr>
  </w:style>
  <w:style w:type="character" w:customStyle="1" w:styleId="WW8Num21z0">
    <w:name w:val="WW8Num21z0"/>
    <w:rsid w:val="00997F4E"/>
    <w:rPr>
      <w:rFonts w:ascii="Symbol" w:hAnsi="Symbol"/>
    </w:rPr>
  </w:style>
  <w:style w:type="character" w:customStyle="1" w:styleId="WW8Num21z1">
    <w:name w:val="WW8Num21z1"/>
    <w:rsid w:val="00997F4E"/>
    <w:rPr>
      <w:rFonts w:ascii="Courier New" w:hAnsi="Courier New"/>
    </w:rPr>
  </w:style>
  <w:style w:type="character" w:customStyle="1" w:styleId="WW8Num21z2">
    <w:name w:val="WW8Num21z2"/>
    <w:rsid w:val="00997F4E"/>
    <w:rPr>
      <w:rFonts w:ascii="Wingdings" w:hAnsi="Wingdings"/>
    </w:rPr>
  </w:style>
  <w:style w:type="character" w:customStyle="1" w:styleId="WW8Num22z0">
    <w:name w:val="WW8Num22z0"/>
    <w:rsid w:val="00997F4E"/>
    <w:rPr>
      <w:rFonts w:ascii="Symbol" w:hAnsi="Symbol"/>
    </w:rPr>
  </w:style>
  <w:style w:type="character" w:customStyle="1" w:styleId="WW8Num22z1">
    <w:name w:val="WW8Num22z1"/>
    <w:rsid w:val="00997F4E"/>
    <w:rPr>
      <w:rFonts w:ascii="Courier New" w:hAnsi="Courier New"/>
    </w:rPr>
  </w:style>
  <w:style w:type="character" w:customStyle="1" w:styleId="WW8Num22z2">
    <w:name w:val="WW8Num22z2"/>
    <w:rsid w:val="00997F4E"/>
    <w:rPr>
      <w:rFonts w:ascii="Wingdings" w:hAnsi="Wingdings"/>
    </w:rPr>
  </w:style>
  <w:style w:type="character" w:customStyle="1" w:styleId="WW8Num23z1">
    <w:name w:val="WW8Num23z1"/>
    <w:rsid w:val="00997F4E"/>
    <w:rPr>
      <w:rFonts w:ascii="Courier New" w:hAnsi="Courier New"/>
    </w:rPr>
  </w:style>
  <w:style w:type="character" w:customStyle="1" w:styleId="WW8Num26z0">
    <w:name w:val="WW8Num26z0"/>
    <w:rsid w:val="00997F4E"/>
    <w:rPr>
      <w:rFonts w:ascii="Times New Roman" w:eastAsia="Times New Roman" w:hAnsi="Times New Roman" w:cs="Times New Roman"/>
    </w:rPr>
  </w:style>
  <w:style w:type="character" w:customStyle="1" w:styleId="WW8Num27z1">
    <w:name w:val="WW8Num27z1"/>
    <w:rsid w:val="00997F4E"/>
    <w:rPr>
      <w:rFonts w:ascii="Courier New" w:hAnsi="Courier New"/>
    </w:rPr>
  </w:style>
  <w:style w:type="character" w:customStyle="1" w:styleId="WW-Fontepargpadro1">
    <w:name w:val="WW-Fonte parág. padrão1"/>
    <w:rsid w:val="00997F4E"/>
  </w:style>
  <w:style w:type="character" w:customStyle="1" w:styleId="WW-WW8Num2z0">
    <w:name w:val="WW-WW8Num2z0"/>
    <w:rsid w:val="00997F4E"/>
    <w:rPr>
      <w:rFonts w:ascii="StarSymbol" w:hAnsi="StarSymbol" w:cs="StarSymbol"/>
      <w:sz w:val="18"/>
      <w:szCs w:val="18"/>
    </w:rPr>
  </w:style>
  <w:style w:type="character" w:customStyle="1" w:styleId="WW-WW8Num3z01">
    <w:name w:val="WW-WW8Num3z01"/>
    <w:rsid w:val="00997F4E"/>
    <w:rPr>
      <w:rFonts w:ascii="StarSymbol" w:hAnsi="StarSymbol" w:cs="StarSymbol"/>
      <w:sz w:val="18"/>
      <w:szCs w:val="18"/>
    </w:rPr>
  </w:style>
  <w:style w:type="character" w:customStyle="1" w:styleId="WW-WW8Num4z01">
    <w:name w:val="WW-WW8Num4z01"/>
    <w:rsid w:val="00997F4E"/>
    <w:rPr>
      <w:rFonts w:ascii="StarSymbol" w:hAnsi="StarSymbol" w:cs="StarSymbol"/>
      <w:sz w:val="18"/>
      <w:szCs w:val="18"/>
    </w:rPr>
  </w:style>
  <w:style w:type="character" w:customStyle="1" w:styleId="WW-WW8Num5z0">
    <w:name w:val="WW-WW8Num5z0"/>
    <w:rsid w:val="00997F4E"/>
    <w:rPr>
      <w:rFonts w:ascii="StarSymbol" w:hAnsi="StarSymbol" w:cs="StarSymbol"/>
      <w:sz w:val="18"/>
      <w:szCs w:val="18"/>
    </w:rPr>
  </w:style>
  <w:style w:type="character" w:customStyle="1" w:styleId="WW-WW8Num6z0">
    <w:name w:val="WW-WW8Num6z0"/>
    <w:rsid w:val="00997F4E"/>
    <w:rPr>
      <w:rFonts w:ascii="StarSymbol" w:hAnsi="StarSymbol" w:cs="StarSymbol"/>
      <w:sz w:val="18"/>
      <w:szCs w:val="18"/>
    </w:rPr>
  </w:style>
  <w:style w:type="character" w:customStyle="1" w:styleId="WW-WW8Num7z0">
    <w:name w:val="WW-WW8Num7z0"/>
    <w:rsid w:val="00997F4E"/>
    <w:rPr>
      <w:rFonts w:ascii="StarSymbol" w:hAnsi="StarSymbol" w:cs="StarSymbol"/>
      <w:sz w:val="18"/>
      <w:szCs w:val="18"/>
    </w:rPr>
  </w:style>
  <w:style w:type="character" w:customStyle="1" w:styleId="WW-WW8Num8z0">
    <w:name w:val="WW-WW8Num8z0"/>
    <w:rsid w:val="00997F4E"/>
    <w:rPr>
      <w:rFonts w:ascii="StarSymbol" w:hAnsi="StarSymbol" w:cs="StarSymbol"/>
      <w:sz w:val="18"/>
      <w:szCs w:val="18"/>
    </w:rPr>
  </w:style>
  <w:style w:type="character" w:customStyle="1" w:styleId="WW-WW8Num10z0">
    <w:name w:val="WW-WW8Num10z0"/>
    <w:rsid w:val="00997F4E"/>
    <w:rPr>
      <w:rFonts w:ascii="Wingdings" w:hAnsi="Wingdings"/>
      <w:color w:val="auto"/>
    </w:rPr>
  </w:style>
  <w:style w:type="character" w:customStyle="1" w:styleId="WW8Num10z1">
    <w:name w:val="WW8Num10z1"/>
    <w:rsid w:val="00997F4E"/>
    <w:rPr>
      <w:rFonts w:ascii="Courier New" w:hAnsi="Courier New" w:cs="Courier New"/>
    </w:rPr>
  </w:style>
  <w:style w:type="character" w:customStyle="1" w:styleId="WW8Num10z2">
    <w:name w:val="WW8Num10z2"/>
    <w:rsid w:val="00997F4E"/>
    <w:rPr>
      <w:rFonts w:ascii="Wingdings" w:hAnsi="Wingdings"/>
    </w:rPr>
  </w:style>
  <w:style w:type="character" w:customStyle="1" w:styleId="WW8Num10z3">
    <w:name w:val="WW8Num10z3"/>
    <w:rsid w:val="00997F4E"/>
    <w:rPr>
      <w:rFonts w:ascii="Symbol" w:hAnsi="Symbol"/>
    </w:rPr>
  </w:style>
  <w:style w:type="character" w:customStyle="1" w:styleId="WW-WW8Num15z0">
    <w:name w:val="WW-WW8Num15z0"/>
    <w:rsid w:val="00997F4E"/>
    <w:rPr>
      <w:rFonts w:ascii="Wingdings" w:hAnsi="Wingdings"/>
    </w:rPr>
  </w:style>
  <w:style w:type="character" w:customStyle="1" w:styleId="WW-WW8Num15z1">
    <w:name w:val="WW-WW8Num15z1"/>
    <w:rsid w:val="00997F4E"/>
    <w:rPr>
      <w:rFonts w:ascii="Courier New" w:hAnsi="Courier New" w:cs="Courier New"/>
    </w:rPr>
  </w:style>
  <w:style w:type="character" w:customStyle="1" w:styleId="WW8Num15z3">
    <w:name w:val="WW8Num15z3"/>
    <w:rsid w:val="00997F4E"/>
    <w:rPr>
      <w:rFonts w:ascii="Symbol" w:hAnsi="Symbol"/>
    </w:rPr>
  </w:style>
  <w:style w:type="character" w:customStyle="1" w:styleId="WW-Fontepargpadro11">
    <w:name w:val="WW-Fonte parág. padrão11"/>
    <w:rsid w:val="00997F4E"/>
  </w:style>
  <w:style w:type="character" w:customStyle="1" w:styleId="WW-Fontepargpadro111">
    <w:name w:val="WW-Fonte parág. padrão111"/>
    <w:rsid w:val="00997F4E"/>
  </w:style>
  <w:style w:type="character" w:customStyle="1" w:styleId="SmbolosdeNumerao">
    <w:name w:val="Símbolos de Numeração"/>
    <w:rsid w:val="00997F4E"/>
  </w:style>
  <w:style w:type="character" w:customStyle="1" w:styleId="WW-SmbolosdeNumerao">
    <w:name w:val="WW-Símbolos de Numeração"/>
    <w:rsid w:val="00997F4E"/>
  </w:style>
  <w:style w:type="character" w:customStyle="1" w:styleId="WW-SmbolosdeNumerao1">
    <w:name w:val="WW-Símbolos de Numeração1"/>
    <w:rsid w:val="00997F4E"/>
  </w:style>
  <w:style w:type="character" w:customStyle="1" w:styleId="WW-SmbolosdeNumerao11">
    <w:name w:val="WW-Símbolos de Numeração11"/>
    <w:rsid w:val="00997F4E"/>
  </w:style>
  <w:style w:type="character" w:customStyle="1" w:styleId="Marcadores">
    <w:name w:val="Marcadores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Marcadores">
    <w:name w:val="WW-Marcadores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Marcadores1">
    <w:name w:val="WW-Marcadores1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Marcadores11">
    <w:name w:val="WW-Marcadores11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WW8Num2z01">
    <w:name w:val="WW-WW8Num2z01"/>
    <w:rsid w:val="00997F4E"/>
    <w:rPr>
      <w:rFonts w:ascii="StarSymbol" w:hAnsi="StarSymbol" w:cs="StarSymbol"/>
      <w:sz w:val="18"/>
      <w:szCs w:val="18"/>
    </w:rPr>
  </w:style>
  <w:style w:type="character" w:customStyle="1" w:styleId="WW-WW8Num3z011">
    <w:name w:val="WW-WW8Num3z011"/>
    <w:rsid w:val="00997F4E"/>
    <w:rPr>
      <w:rFonts w:ascii="StarSymbol" w:hAnsi="StarSymbol" w:cs="StarSymbol"/>
      <w:sz w:val="18"/>
      <w:szCs w:val="18"/>
    </w:rPr>
  </w:style>
  <w:style w:type="character" w:customStyle="1" w:styleId="WW-WW8Num4z011">
    <w:name w:val="WW-WW8Num4z011"/>
    <w:rsid w:val="00997F4E"/>
    <w:rPr>
      <w:rFonts w:ascii="StarSymbol" w:hAnsi="StarSymbol" w:cs="StarSymbol"/>
      <w:sz w:val="18"/>
      <w:szCs w:val="18"/>
    </w:rPr>
  </w:style>
  <w:style w:type="character" w:customStyle="1" w:styleId="WW-WW8Num5z01">
    <w:name w:val="WW-WW8Num5z01"/>
    <w:rsid w:val="00997F4E"/>
    <w:rPr>
      <w:rFonts w:ascii="StarSymbol" w:hAnsi="StarSymbol" w:cs="StarSymbol"/>
      <w:sz w:val="18"/>
      <w:szCs w:val="18"/>
    </w:rPr>
  </w:style>
  <w:style w:type="character" w:customStyle="1" w:styleId="WW-WW8Num6z01">
    <w:name w:val="WW-WW8Num6z01"/>
    <w:rsid w:val="00997F4E"/>
    <w:rPr>
      <w:rFonts w:ascii="StarSymbol" w:hAnsi="StarSymbol" w:cs="StarSymbol"/>
      <w:sz w:val="18"/>
      <w:szCs w:val="18"/>
    </w:rPr>
  </w:style>
  <w:style w:type="character" w:customStyle="1" w:styleId="WW-Absatz-Standardschriftart">
    <w:name w:val="WW-Absatz-Standardschriftart"/>
    <w:rsid w:val="00997F4E"/>
  </w:style>
  <w:style w:type="character" w:customStyle="1" w:styleId="WW-SmbolosdeNumerao111">
    <w:name w:val="WW-Símbolos de Numeração111"/>
    <w:rsid w:val="00997F4E"/>
  </w:style>
  <w:style w:type="character" w:customStyle="1" w:styleId="WW-Marcadores111">
    <w:name w:val="WW-Marcadores111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WW8Num1z01">
    <w:name w:val="WW-WW8Num1z01"/>
    <w:rsid w:val="00997F4E"/>
    <w:rPr>
      <w:rFonts w:ascii="Wingdings" w:hAnsi="Wingdings"/>
      <w:color w:val="000000"/>
    </w:rPr>
  </w:style>
  <w:style w:type="character" w:customStyle="1" w:styleId="CaracteresdeNotadeRodap">
    <w:name w:val="Caracteres de Nota de Rodapé"/>
    <w:rsid w:val="00997F4E"/>
  </w:style>
  <w:style w:type="character" w:customStyle="1" w:styleId="WW-CaracteresdeNotadeRodap">
    <w:name w:val="WW-Caracteres de Nota de Rodapé"/>
    <w:rsid w:val="00997F4E"/>
    <w:rPr>
      <w:vertAlign w:val="superscript"/>
    </w:rPr>
  </w:style>
  <w:style w:type="paragraph" w:customStyle="1" w:styleId="TtuloPrincipal">
    <w:name w:val="Título Principal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TtuloPrincipal">
    <w:name w:val="WW-Título Principal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TtuloPrincipal1">
    <w:name w:val="WW-Título Principal1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TtuloPrincipal11">
    <w:name w:val="WW-Título Principal11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Legenda">
    <w:name w:val="WW-Legenda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WW-Legenda1">
    <w:name w:val="WW-Legenda1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WW-Legenda12">
    <w:name w:val="WW-Legenda12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Texto">
    <w:name w:val="Texto"/>
    <w:basedOn w:val="Legenda"/>
    <w:rsid w:val="00997F4E"/>
    <w:pPr>
      <w:suppressLineNumbers/>
      <w:tabs>
        <w:tab w:val="left" w:pos="284"/>
      </w:tabs>
      <w:suppressAutoHyphens/>
      <w:spacing w:before="120" w:after="120"/>
      <w:ind w:right="0"/>
      <w:jc w:val="both"/>
    </w:pPr>
    <w:rPr>
      <w:rFonts w:ascii="Arial" w:eastAsia="Times New Roman" w:hAnsi="Arial" w:cs="Times New Roman"/>
      <w:color w:val="auto"/>
      <w:sz w:val="20"/>
      <w:szCs w:val="20"/>
      <w:lang w:val="pt-BR" w:eastAsia="ar-SA"/>
    </w:rPr>
  </w:style>
  <w:style w:type="paragraph" w:customStyle="1" w:styleId="WW-Texto">
    <w:name w:val="WW-Texto"/>
    <w:basedOn w:val="WW-Legenda12"/>
    <w:rsid w:val="00997F4E"/>
  </w:style>
  <w:style w:type="paragraph" w:customStyle="1" w:styleId="WW-Texto1">
    <w:name w:val="WW-Texto1"/>
    <w:basedOn w:val="WW-Legenda1"/>
    <w:rsid w:val="00997F4E"/>
  </w:style>
  <w:style w:type="paragraph" w:customStyle="1" w:styleId="WW-Texto11">
    <w:name w:val="WW-Texto11"/>
    <w:basedOn w:val="WW-Legenda"/>
    <w:rsid w:val="00997F4E"/>
  </w:style>
  <w:style w:type="paragraph" w:customStyle="1" w:styleId="Contedodoquadro">
    <w:name w:val="Conteúdo do quadro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">
    <w:name w:val="WW-Conteúdo do quadro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1">
    <w:name w:val="WW-Conteúdo do quadro1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11">
    <w:name w:val="WW-Conteúdo do quadro11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ndice">
    <w:name w:val="Índice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">
    <w:name w:val="WW-Índice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1">
    <w:name w:val="WW-Índice1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11">
    <w:name w:val="WW-Índice11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doContedo">
    <w:name w:val="Título do Conteúdo"/>
    <w:basedOn w:val="TtuloPrincipal"/>
    <w:rsid w:val="00997F4E"/>
    <w:pPr>
      <w:suppressLineNumbers/>
    </w:pPr>
    <w:rPr>
      <w:b/>
      <w:bCs/>
      <w:sz w:val="32"/>
      <w:szCs w:val="32"/>
    </w:rPr>
  </w:style>
  <w:style w:type="paragraph" w:customStyle="1" w:styleId="WW-TtulodoContedo">
    <w:name w:val="WW-Título do Conteúdo"/>
    <w:basedOn w:val="WW-TtuloPrincipal"/>
    <w:rsid w:val="00997F4E"/>
    <w:pPr>
      <w:suppressLineNumbers/>
    </w:pPr>
    <w:rPr>
      <w:b/>
      <w:bCs/>
      <w:sz w:val="32"/>
      <w:szCs w:val="32"/>
    </w:rPr>
  </w:style>
  <w:style w:type="paragraph" w:customStyle="1" w:styleId="WW-TtulodoContedo1">
    <w:name w:val="WW-Título do Conteúdo1"/>
    <w:basedOn w:val="WW-TtuloPrincipal1"/>
    <w:rsid w:val="00997F4E"/>
    <w:pPr>
      <w:suppressLineNumbers/>
    </w:pPr>
    <w:rPr>
      <w:b/>
      <w:bCs/>
      <w:sz w:val="32"/>
      <w:szCs w:val="32"/>
    </w:rPr>
  </w:style>
  <w:style w:type="paragraph" w:customStyle="1" w:styleId="WW-TtulodoContedo11">
    <w:name w:val="WW-Título do Conteúdo11"/>
    <w:basedOn w:val="WW-TtuloPrincipal11"/>
    <w:rsid w:val="00997F4E"/>
    <w:pPr>
      <w:suppressLineNumbers/>
    </w:pPr>
    <w:rPr>
      <w:b/>
      <w:bCs/>
      <w:sz w:val="32"/>
      <w:szCs w:val="32"/>
    </w:rPr>
  </w:style>
  <w:style w:type="paragraph" w:customStyle="1" w:styleId="WW-TtuloPrincipal111">
    <w:name w:val="WW-Título Principal111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Recuodaprimeiralinha">
    <w:name w:val="WW-Recuo da primeira linha"/>
    <w:basedOn w:val="Normal"/>
    <w:rsid w:val="00997F4E"/>
    <w:pPr>
      <w:tabs>
        <w:tab w:val="left" w:pos="284"/>
      </w:tabs>
      <w:suppressAutoHyphens/>
      <w:spacing w:after="120" w:line="240" w:lineRule="auto"/>
      <w:ind w:right="0" w:firstLine="34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Legenda11">
    <w:name w:val="WW-Legenda11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WW-Texto111">
    <w:name w:val="WW-Texto111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111">
    <w:name w:val="WW-Conteúdo do quadro111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111">
    <w:name w:val="WW-Índice111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TtulodoContedo111">
    <w:name w:val="WW-Título do Conteúdo111"/>
    <w:basedOn w:val="WW-TtuloPrincipal111"/>
    <w:rsid w:val="00997F4E"/>
    <w:pPr>
      <w:suppressLineNumbers/>
      <w:ind w:left="907"/>
    </w:pPr>
    <w:rPr>
      <w:b/>
      <w:bCs/>
      <w:sz w:val="32"/>
      <w:szCs w:val="32"/>
    </w:rPr>
  </w:style>
  <w:style w:type="paragraph" w:customStyle="1" w:styleId="Objetocomseta">
    <w:name w:val="Objeto com seta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Objetocomsombra">
    <w:name w:val="Objeto com sombra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Objetosempreenchimento">
    <w:name w:val="Objeto sem preenchimento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Corpodotextojustificado">
    <w:name w:val="Corpo do texto justificado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10">
    <w:name w:val="Título1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center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20">
    <w:name w:val="Título2"/>
    <w:basedOn w:val="Normal"/>
    <w:rsid w:val="00997F4E"/>
    <w:pPr>
      <w:tabs>
        <w:tab w:val="left" w:pos="284"/>
      </w:tabs>
      <w:suppressAutoHyphens/>
      <w:spacing w:before="57" w:after="57" w:line="240" w:lineRule="auto"/>
      <w:ind w:left="113" w:right="113"/>
      <w:jc w:val="center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Principal1">
    <w:name w:val="Título Principal1"/>
    <w:basedOn w:val="Normal"/>
    <w:rsid w:val="00997F4E"/>
    <w:pPr>
      <w:tabs>
        <w:tab w:val="left" w:pos="284"/>
      </w:tabs>
      <w:suppressAutoHyphens/>
      <w:spacing w:before="238" w:after="119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Principal2">
    <w:name w:val="Título Principal2"/>
    <w:basedOn w:val="Normal"/>
    <w:rsid w:val="00997F4E"/>
    <w:pPr>
      <w:tabs>
        <w:tab w:val="left" w:pos="284"/>
      </w:tabs>
      <w:suppressAutoHyphens/>
      <w:spacing w:before="238" w:after="119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LinhadeDimenso">
    <w:name w:val="Linha de Dimensão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PadroLTGliederung1">
    <w:name w:val="Padrão~LT~Gliederung 1"/>
    <w:basedOn w:val="Normal"/>
    <w:rsid w:val="00997F4E"/>
    <w:pPr>
      <w:tabs>
        <w:tab w:val="left" w:pos="284"/>
        <w:tab w:val="left" w:pos="807"/>
        <w:tab w:val="left" w:pos="1515"/>
        <w:tab w:val="left" w:pos="2222"/>
        <w:tab w:val="left" w:pos="2930"/>
        <w:tab w:val="left" w:pos="3637"/>
        <w:tab w:val="left" w:pos="4345"/>
        <w:tab w:val="left" w:pos="5052"/>
        <w:tab w:val="left" w:pos="5760"/>
        <w:tab w:val="left" w:pos="6467"/>
        <w:tab w:val="left" w:pos="7174"/>
        <w:tab w:val="left" w:pos="7882"/>
        <w:tab w:val="left" w:pos="8590"/>
        <w:tab w:val="left" w:pos="9297"/>
        <w:tab w:val="left" w:pos="10005"/>
        <w:tab w:val="left" w:pos="10712"/>
        <w:tab w:val="left" w:pos="11420"/>
        <w:tab w:val="left" w:pos="12127"/>
        <w:tab w:val="left" w:pos="12835"/>
        <w:tab w:val="left" w:pos="13542"/>
      </w:tabs>
      <w:suppressAutoHyphens/>
      <w:autoSpaceDE w:val="0"/>
      <w:spacing w:after="285" w:line="1248" w:lineRule="atLeast"/>
      <w:ind w:left="607" w:right="0"/>
    </w:pPr>
    <w:rPr>
      <w:rFonts w:ascii="Arial Unicode MS" w:eastAsia="Arial Unicode MS" w:hAnsi="Arial Unicode MS" w:cs="Arial Unicode MS"/>
      <w:color w:val="000000"/>
      <w:sz w:val="64"/>
      <w:szCs w:val="64"/>
      <w:lang w:val="pt-BR"/>
    </w:rPr>
  </w:style>
  <w:style w:type="paragraph" w:customStyle="1" w:styleId="PadroLTGliederung2">
    <w:name w:val="Padrão~LT~Gliederung 2"/>
    <w:basedOn w:val="PadroLTGliederung1"/>
    <w:rsid w:val="00997F4E"/>
    <w:pPr>
      <w:tabs>
        <w:tab w:val="left" w:pos="1542"/>
        <w:tab w:val="left" w:pos="2250"/>
        <w:tab w:val="left" w:pos="2957"/>
        <w:tab w:val="left" w:pos="3665"/>
        <w:tab w:val="left" w:pos="4372"/>
        <w:tab w:val="left" w:pos="5080"/>
        <w:tab w:val="left" w:pos="5787"/>
        <w:tab w:val="left" w:pos="6495"/>
        <w:tab w:val="left" w:pos="7202"/>
        <w:tab w:val="left" w:pos="7910"/>
        <w:tab w:val="left" w:pos="8617"/>
        <w:tab w:val="left" w:pos="9325"/>
        <w:tab w:val="left" w:pos="10032"/>
        <w:tab w:val="left" w:pos="10740"/>
        <w:tab w:val="left" w:pos="11447"/>
        <w:tab w:val="left" w:pos="12155"/>
        <w:tab w:val="left" w:pos="12862"/>
        <w:tab w:val="left" w:pos="13569"/>
      </w:tabs>
      <w:spacing w:after="227" w:line="100" w:lineRule="atLeast"/>
      <w:ind w:left="1287"/>
    </w:pPr>
    <w:rPr>
      <w:sz w:val="56"/>
      <w:szCs w:val="56"/>
    </w:rPr>
  </w:style>
  <w:style w:type="paragraph" w:customStyle="1" w:styleId="PadroLTGliederung3">
    <w:name w:val="Padrão~LT~Gliederung 3"/>
    <w:basedOn w:val="PadroLTGliederung2"/>
    <w:rsid w:val="00997F4E"/>
    <w:pPr>
      <w:tabs>
        <w:tab w:val="left" w:pos="2277"/>
        <w:tab w:val="left" w:pos="2985"/>
        <w:tab w:val="left" w:pos="3692"/>
        <w:tab w:val="left" w:pos="4400"/>
        <w:tab w:val="left" w:pos="5107"/>
        <w:tab w:val="left" w:pos="5815"/>
        <w:tab w:val="left" w:pos="6522"/>
        <w:tab w:val="left" w:pos="7229"/>
        <w:tab w:val="left" w:pos="7937"/>
        <w:tab w:val="left" w:pos="8645"/>
        <w:tab w:val="left" w:pos="9352"/>
        <w:tab w:val="left" w:pos="10060"/>
        <w:tab w:val="left" w:pos="10767"/>
        <w:tab w:val="left" w:pos="11475"/>
        <w:tab w:val="left" w:pos="12182"/>
        <w:tab w:val="left" w:pos="12890"/>
        <w:tab w:val="left" w:pos="13597"/>
      </w:tabs>
      <w:spacing w:after="170"/>
      <w:ind w:left="1967"/>
    </w:pPr>
    <w:rPr>
      <w:sz w:val="48"/>
      <w:szCs w:val="48"/>
    </w:rPr>
  </w:style>
  <w:style w:type="paragraph" w:customStyle="1" w:styleId="PadroLTGliederung4">
    <w:name w:val="Padrão~LT~Gliederung 4"/>
    <w:basedOn w:val="PadroLTGliederung3"/>
    <w:rsid w:val="00997F4E"/>
    <w:pPr>
      <w:tabs>
        <w:tab w:val="clear" w:pos="12862"/>
        <w:tab w:val="clear" w:pos="12890"/>
        <w:tab w:val="clear" w:pos="13542"/>
        <w:tab w:val="clear" w:pos="13569"/>
        <w:tab w:val="clear" w:pos="13597"/>
        <w:tab w:val="left" w:pos="3012"/>
        <w:tab w:val="left" w:pos="3720"/>
        <w:tab w:val="left" w:pos="4427"/>
        <w:tab w:val="left" w:pos="5135"/>
        <w:tab w:val="left" w:pos="5842"/>
        <w:tab w:val="left" w:pos="6550"/>
        <w:tab w:val="left" w:pos="7257"/>
        <w:tab w:val="left" w:pos="7965"/>
        <w:tab w:val="left" w:pos="8672"/>
        <w:tab w:val="left" w:pos="9380"/>
        <w:tab w:val="left" w:pos="10087"/>
        <w:tab w:val="left" w:pos="10795"/>
        <w:tab w:val="left" w:pos="11502"/>
        <w:tab w:val="left" w:pos="12210"/>
      </w:tabs>
      <w:spacing w:after="115"/>
      <w:ind w:left="2647"/>
    </w:pPr>
    <w:rPr>
      <w:sz w:val="40"/>
      <w:szCs w:val="40"/>
    </w:rPr>
  </w:style>
  <w:style w:type="paragraph" w:customStyle="1" w:styleId="PadroLTGliederung5">
    <w:name w:val="Padrão~LT~Gliederung 5"/>
    <w:basedOn w:val="PadroLTGliederung4"/>
    <w:rsid w:val="00997F4E"/>
    <w:pPr>
      <w:tabs>
        <w:tab w:val="clear" w:pos="10795"/>
        <w:tab w:val="clear" w:pos="11420"/>
        <w:tab w:val="clear" w:pos="11447"/>
        <w:tab w:val="clear" w:pos="11475"/>
        <w:tab w:val="clear" w:pos="11502"/>
        <w:tab w:val="clear" w:pos="12127"/>
        <w:tab w:val="clear" w:pos="12155"/>
        <w:tab w:val="clear" w:pos="12182"/>
        <w:tab w:val="clear" w:pos="12210"/>
        <w:tab w:val="clear" w:pos="12835"/>
        <w:tab w:val="left" w:pos="3747"/>
        <w:tab w:val="left" w:pos="4455"/>
        <w:tab w:val="left" w:pos="5162"/>
        <w:tab w:val="left" w:pos="5870"/>
        <w:tab w:val="left" w:pos="6577"/>
        <w:tab w:val="left" w:pos="7284"/>
        <w:tab w:val="left" w:pos="7992"/>
        <w:tab w:val="left" w:pos="8700"/>
        <w:tab w:val="left" w:pos="9407"/>
        <w:tab w:val="left" w:pos="10115"/>
      </w:tabs>
      <w:spacing w:after="57"/>
      <w:ind w:left="3327"/>
    </w:pPr>
  </w:style>
  <w:style w:type="paragraph" w:customStyle="1" w:styleId="PadroLTGliederung6">
    <w:name w:val="Padrão~LT~Gliederung 6"/>
    <w:basedOn w:val="PadroLTGliederung5"/>
    <w:rsid w:val="00997F4E"/>
  </w:style>
  <w:style w:type="paragraph" w:customStyle="1" w:styleId="PadroLTGliederung7">
    <w:name w:val="Padrão~LT~Gliederung 7"/>
    <w:basedOn w:val="PadroLTGliederung6"/>
    <w:rsid w:val="00997F4E"/>
  </w:style>
  <w:style w:type="paragraph" w:customStyle="1" w:styleId="PadroLTGliederung8">
    <w:name w:val="Padrão~LT~Gliederung 8"/>
    <w:basedOn w:val="PadroLTGliederung7"/>
    <w:rsid w:val="00997F4E"/>
  </w:style>
  <w:style w:type="paragraph" w:customStyle="1" w:styleId="PadroLTGliederung9">
    <w:name w:val="Padrão~LT~Gliederung 9"/>
    <w:basedOn w:val="PadroLTGliederung8"/>
    <w:rsid w:val="00997F4E"/>
  </w:style>
  <w:style w:type="paragraph" w:customStyle="1" w:styleId="PadroLTTitel">
    <w:name w:val="Padrão~LT~Titel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1808" w:lineRule="atLeast"/>
      <w:ind w:right="0"/>
      <w:jc w:val="center"/>
    </w:pPr>
    <w:rPr>
      <w:rFonts w:ascii="Arial Unicode MS" w:eastAsia="Arial Unicode MS" w:hAnsi="Arial Unicode MS" w:cs="Arial Unicode MS"/>
      <w:color w:val="800000"/>
      <w:sz w:val="80"/>
      <w:szCs w:val="80"/>
      <w:lang w:val="pt-BR"/>
    </w:rPr>
  </w:style>
  <w:style w:type="paragraph" w:customStyle="1" w:styleId="PadroLTUntertitel">
    <w:name w:val="Padrão~LT~Untertitel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1151" w:lineRule="atLeast"/>
      <w:ind w:right="0"/>
      <w:jc w:val="center"/>
    </w:pPr>
    <w:rPr>
      <w:rFonts w:ascii="Arial Unicode MS" w:eastAsia="Arial Unicode MS" w:hAnsi="Arial Unicode MS" w:cs="Arial Unicode MS"/>
      <w:color w:val="000000"/>
      <w:sz w:val="64"/>
      <w:szCs w:val="64"/>
      <w:lang w:val="pt-BR"/>
    </w:rPr>
  </w:style>
  <w:style w:type="paragraph" w:customStyle="1" w:styleId="PadroLTNotizen">
    <w:name w:val="Padrão~LT~Notizen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28" w:lineRule="auto"/>
      <w:ind w:right="0"/>
    </w:pPr>
    <w:rPr>
      <w:rFonts w:ascii="Arial Unicode MS" w:eastAsia="Arial Unicode MS" w:hAnsi="Arial Unicode MS" w:cs="Arial Unicode MS"/>
      <w:color w:val="000000"/>
      <w:sz w:val="24"/>
      <w:szCs w:val="20"/>
      <w:lang w:val="pt-BR"/>
    </w:rPr>
  </w:style>
  <w:style w:type="paragraph" w:customStyle="1" w:styleId="PadroLTHintergrundobjekte">
    <w:name w:val="Padrão~LT~Hintergrundobjekte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PadroLTHintergrund">
    <w:name w:val="Padrão~LT~Hintergrund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  <w:jc w:val="center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Objetosdeplanodefundo">
    <w:name w:val="Objetos de plano de fundo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PlanodeFundo">
    <w:name w:val="Plano de Fundo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  <w:jc w:val="center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Notas">
    <w:name w:val="Notas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28" w:lineRule="auto"/>
      <w:ind w:right="0"/>
    </w:pPr>
    <w:rPr>
      <w:rFonts w:ascii="Arial Unicode MS" w:eastAsia="Arial Unicode MS" w:hAnsi="Arial Unicode MS" w:cs="Arial Unicode MS"/>
      <w:color w:val="000000"/>
      <w:sz w:val="24"/>
      <w:szCs w:val="20"/>
      <w:lang w:val="pt-BR"/>
    </w:rPr>
  </w:style>
  <w:style w:type="paragraph" w:customStyle="1" w:styleId="EstruturadeTpicos1">
    <w:name w:val="Estrutura de Tópicos 1"/>
    <w:basedOn w:val="Normal"/>
    <w:rsid w:val="00997F4E"/>
    <w:pPr>
      <w:tabs>
        <w:tab w:val="left" w:pos="284"/>
        <w:tab w:val="left" w:pos="807"/>
        <w:tab w:val="left" w:pos="1515"/>
        <w:tab w:val="left" w:pos="2222"/>
        <w:tab w:val="left" w:pos="2930"/>
        <w:tab w:val="left" w:pos="3637"/>
        <w:tab w:val="left" w:pos="4345"/>
        <w:tab w:val="left" w:pos="5052"/>
        <w:tab w:val="left" w:pos="5760"/>
        <w:tab w:val="left" w:pos="6467"/>
        <w:tab w:val="left" w:pos="7174"/>
        <w:tab w:val="left" w:pos="7882"/>
        <w:tab w:val="left" w:pos="8590"/>
        <w:tab w:val="left" w:pos="9297"/>
        <w:tab w:val="left" w:pos="10005"/>
        <w:tab w:val="left" w:pos="10712"/>
        <w:tab w:val="left" w:pos="11420"/>
        <w:tab w:val="left" w:pos="12127"/>
        <w:tab w:val="left" w:pos="12835"/>
        <w:tab w:val="left" w:pos="13542"/>
      </w:tabs>
      <w:suppressAutoHyphens/>
      <w:autoSpaceDE w:val="0"/>
      <w:spacing w:after="285" w:line="1248" w:lineRule="atLeast"/>
      <w:ind w:left="607" w:right="0"/>
    </w:pPr>
    <w:rPr>
      <w:rFonts w:ascii="Arial Unicode MS" w:eastAsia="Arial Unicode MS" w:hAnsi="Arial Unicode MS" w:cs="Arial Unicode MS"/>
      <w:color w:val="000000"/>
      <w:sz w:val="64"/>
      <w:szCs w:val="64"/>
      <w:lang w:val="pt-BR"/>
    </w:rPr>
  </w:style>
  <w:style w:type="paragraph" w:customStyle="1" w:styleId="EstruturadeTpicos2">
    <w:name w:val="Estrutura de Tópicos 2"/>
    <w:basedOn w:val="EstruturadeTpicos1"/>
    <w:rsid w:val="00997F4E"/>
    <w:pPr>
      <w:tabs>
        <w:tab w:val="left" w:pos="1542"/>
        <w:tab w:val="left" w:pos="2250"/>
        <w:tab w:val="left" w:pos="2957"/>
        <w:tab w:val="left" w:pos="3665"/>
        <w:tab w:val="left" w:pos="4372"/>
        <w:tab w:val="left" w:pos="5080"/>
        <w:tab w:val="left" w:pos="5787"/>
        <w:tab w:val="left" w:pos="6495"/>
        <w:tab w:val="left" w:pos="7202"/>
        <w:tab w:val="left" w:pos="7910"/>
        <w:tab w:val="left" w:pos="8617"/>
        <w:tab w:val="left" w:pos="9325"/>
        <w:tab w:val="left" w:pos="10032"/>
        <w:tab w:val="left" w:pos="10740"/>
        <w:tab w:val="left" w:pos="11447"/>
        <w:tab w:val="left" w:pos="12155"/>
        <w:tab w:val="left" w:pos="12862"/>
        <w:tab w:val="left" w:pos="13569"/>
      </w:tabs>
      <w:spacing w:after="227" w:line="100" w:lineRule="atLeast"/>
      <w:ind w:left="1287"/>
    </w:pPr>
    <w:rPr>
      <w:sz w:val="56"/>
      <w:szCs w:val="56"/>
    </w:rPr>
  </w:style>
  <w:style w:type="paragraph" w:customStyle="1" w:styleId="EstruturadeTpicos3">
    <w:name w:val="Estrutura de Tópicos 3"/>
    <w:basedOn w:val="EstruturadeTpicos2"/>
    <w:rsid w:val="00997F4E"/>
    <w:pPr>
      <w:tabs>
        <w:tab w:val="left" w:pos="2277"/>
        <w:tab w:val="left" w:pos="2985"/>
        <w:tab w:val="left" w:pos="3692"/>
        <w:tab w:val="left" w:pos="4400"/>
        <w:tab w:val="left" w:pos="5107"/>
        <w:tab w:val="left" w:pos="5815"/>
        <w:tab w:val="left" w:pos="6522"/>
        <w:tab w:val="left" w:pos="7229"/>
        <w:tab w:val="left" w:pos="7937"/>
        <w:tab w:val="left" w:pos="8645"/>
        <w:tab w:val="left" w:pos="9352"/>
        <w:tab w:val="left" w:pos="10060"/>
        <w:tab w:val="left" w:pos="10767"/>
        <w:tab w:val="left" w:pos="11475"/>
        <w:tab w:val="left" w:pos="12182"/>
        <w:tab w:val="left" w:pos="12890"/>
        <w:tab w:val="left" w:pos="13597"/>
      </w:tabs>
      <w:spacing w:after="170"/>
      <w:ind w:left="1967"/>
    </w:pPr>
    <w:rPr>
      <w:sz w:val="48"/>
      <w:szCs w:val="48"/>
    </w:rPr>
  </w:style>
  <w:style w:type="paragraph" w:customStyle="1" w:styleId="EstruturadeTpicos4">
    <w:name w:val="Estrutura de Tópicos 4"/>
    <w:basedOn w:val="EstruturadeTpicos3"/>
    <w:rsid w:val="00997F4E"/>
    <w:pPr>
      <w:tabs>
        <w:tab w:val="clear" w:pos="12862"/>
        <w:tab w:val="clear" w:pos="12890"/>
        <w:tab w:val="clear" w:pos="13542"/>
        <w:tab w:val="clear" w:pos="13569"/>
        <w:tab w:val="clear" w:pos="13597"/>
        <w:tab w:val="left" w:pos="3012"/>
        <w:tab w:val="left" w:pos="3720"/>
        <w:tab w:val="left" w:pos="4427"/>
        <w:tab w:val="left" w:pos="5135"/>
        <w:tab w:val="left" w:pos="5842"/>
        <w:tab w:val="left" w:pos="6550"/>
        <w:tab w:val="left" w:pos="7257"/>
        <w:tab w:val="left" w:pos="7965"/>
        <w:tab w:val="left" w:pos="8672"/>
        <w:tab w:val="left" w:pos="9380"/>
        <w:tab w:val="left" w:pos="10087"/>
        <w:tab w:val="left" w:pos="10795"/>
        <w:tab w:val="left" w:pos="11502"/>
        <w:tab w:val="left" w:pos="12210"/>
      </w:tabs>
      <w:spacing w:after="115"/>
      <w:ind w:left="2647"/>
    </w:pPr>
    <w:rPr>
      <w:sz w:val="40"/>
      <w:szCs w:val="40"/>
    </w:rPr>
  </w:style>
  <w:style w:type="paragraph" w:customStyle="1" w:styleId="EstruturadeTpicos5">
    <w:name w:val="Estrutura de Tópicos 5"/>
    <w:basedOn w:val="EstruturadeTpicos4"/>
    <w:rsid w:val="00997F4E"/>
    <w:pPr>
      <w:tabs>
        <w:tab w:val="clear" w:pos="10795"/>
        <w:tab w:val="clear" w:pos="11420"/>
        <w:tab w:val="clear" w:pos="11447"/>
        <w:tab w:val="clear" w:pos="11475"/>
        <w:tab w:val="clear" w:pos="11502"/>
        <w:tab w:val="clear" w:pos="12127"/>
        <w:tab w:val="clear" w:pos="12155"/>
        <w:tab w:val="clear" w:pos="12182"/>
        <w:tab w:val="clear" w:pos="12210"/>
        <w:tab w:val="clear" w:pos="12835"/>
        <w:tab w:val="left" w:pos="3747"/>
        <w:tab w:val="left" w:pos="4455"/>
        <w:tab w:val="left" w:pos="5162"/>
        <w:tab w:val="left" w:pos="5870"/>
        <w:tab w:val="left" w:pos="6577"/>
        <w:tab w:val="left" w:pos="7284"/>
        <w:tab w:val="left" w:pos="7992"/>
        <w:tab w:val="left" w:pos="8700"/>
        <w:tab w:val="left" w:pos="9407"/>
        <w:tab w:val="left" w:pos="10115"/>
      </w:tabs>
      <w:spacing w:after="57"/>
      <w:ind w:left="3327"/>
    </w:pPr>
  </w:style>
  <w:style w:type="paragraph" w:customStyle="1" w:styleId="EstruturadeTpicos6">
    <w:name w:val="Estrutura de Tópicos 6"/>
    <w:basedOn w:val="EstruturadeTpicos5"/>
    <w:rsid w:val="00997F4E"/>
  </w:style>
  <w:style w:type="paragraph" w:customStyle="1" w:styleId="EstruturadeTpicos7">
    <w:name w:val="Estrutura de Tópicos 7"/>
    <w:basedOn w:val="EstruturadeTpicos6"/>
    <w:rsid w:val="00997F4E"/>
  </w:style>
  <w:style w:type="paragraph" w:customStyle="1" w:styleId="EstruturadeTpicos8">
    <w:name w:val="Estrutura de Tópicos 8"/>
    <w:basedOn w:val="EstruturadeTpicos7"/>
    <w:rsid w:val="00997F4E"/>
  </w:style>
  <w:style w:type="paragraph" w:customStyle="1" w:styleId="EstruturadeTpicos9">
    <w:name w:val="Estrutura de Tópicos 9"/>
    <w:basedOn w:val="EstruturadeTpicos8"/>
    <w:rsid w:val="00997F4E"/>
  </w:style>
  <w:style w:type="paragraph" w:customStyle="1" w:styleId="WW-Recuodecorpodetexto2">
    <w:name w:val="WW-Recuo de corpo de texto 2"/>
    <w:basedOn w:val="Normal"/>
    <w:rsid w:val="00997F4E"/>
    <w:pPr>
      <w:tabs>
        <w:tab w:val="left" w:pos="284"/>
      </w:tabs>
      <w:suppressAutoHyphens/>
      <w:spacing w:before="240" w:after="0" w:line="240" w:lineRule="auto"/>
      <w:ind w:left="284" w:right="0" w:hanging="284"/>
      <w:jc w:val="both"/>
    </w:pPr>
    <w:rPr>
      <w:rFonts w:ascii="Arial" w:eastAsia="Times New Roman" w:hAnsi="Arial" w:cs="Arial"/>
      <w:color w:val="000000"/>
      <w:sz w:val="20"/>
      <w:szCs w:val="22"/>
      <w:lang w:val="pt-BR" w:eastAsia="ar-SA"/>
    </w:rPr>
  </w:style>
  <w:style w:type="paragraph" w:customStyle="1" w:styleId="WW-Recuodecorpodetexto3">
    <w:name w:val="WW-Recuo de corpo de texto 3"/>
    <w:basedOn w:val="Normal"/>
    <w:rsid w:val="00997F4E"/>
    <w:pPr>
      <w:tabs>
        <w:tab w:val="left" w:pos="284"/>
      </w:tabs>
      <w:suppressAutoHyphens/>
      <w:spacing w:after="120" w:line="240" w:lineRule="auto"/>
      <w:ind w:left="930"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EstiloPadroTransparenteCinza125">
    <w:name w:val="Estilo Padrão: Transparente (Cinza 125%)"/>
    <w:basedOn w:val="Normal"/>
    <w:rsid w:val="00997F4E"/>
    <w:pPr>
      <w:keepNext/>
      <w:shd w:val="clear" w:color="auto" w:fill="E0E0E0"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ContedodaTabela">
    <w:name w:val="Conteúdo da Tabela"/>
    <w:basedOn w:val="Corpodetexto"/>
    <w:rsid w:val="00997F4E"/>
    <w:pPr>
      <w:suppressLineNumbers/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aTabela">
    <w:name w:val="WW-Conteúdo da Tabela"/>
    <w:basedOn w:val="Corpodetexto"/>
    <w:rsid w:val="00997F4E"/>
    <w:pPr>
      <w:suppressLineNumbers/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aTabela1">
    <w:name w:val="WW-Conteúdo da Tabela1"/>
    <w:basedOn w:val="Corpodetexto"/>
    <w:rsid w:val="00997F4E"/>
    <w:pPr>
      <w:suppressLineNumbers/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daTabela">
    <w:name w:val="Título da Tabela"/>
    <w:basedOn w:val="ContedodaTabela"/>
    <w:rsid w:val="00997F4E"/>
    <w:pPr>
      <w:jc w:val="center"/>
    </w:pPr>
    <w:rPr>
      <w:b/>
      <w:bCs/>
      <w:i/>
      <w:iCs/>
    </w:rPr>
  </w:style>
  <w:style w:type="paragraph" w:customStyle="1" w:styleId="WW-TtulodaTabela">
    <w:name w:val="WW-Título da Tabela"/>
    <w:basedOn w:val="WW-ContedodaTabela"/>
    <w:rsid w:val="00997F4E"/>
    <w:pPr>
      <w:jc w:val="center"/>
    </w:pPr>
    <w:rPr>
      <w:b/>
      <w:bCs/>
      <w:i/>
      <w:iCs/>
    </w:rPr>
  </w:style>
  <w:style w:type="paragraph" w:customStyle="1" w:styleId="WW-TtulodaTabela1">
    <w:name w:val="WW-Título da Tabela1"/>
    <w:basedOn w:val="WW-ContedodaTabela1"/>
    <w:rsid w:val="00997F4E"/>
    <w:pPr>
      <w:keepNext/>
      <w:spacing w:before="360"/>
    </w:pPr>
    <w:rPr>
      <w:bCs/>
      <w:iCs/>
      <w:sz w:val="18"/>
    </w:rPr>
  </w:style>
  <w:style w:type="paragraph" w:customStyle="1" w:styleId="Tabela">
    <w:name w:val="Tabela"/>
    <w:basedOn w:val="Legenda"/>
    <w:rsid w:val="00997F4E"/>
    <w:pPr>
      <w:suppressLineNumbers/>
      <w:tabs>
        <w:tab w:val="left" w:pos="284"/>
      </w:tabs>
      <w:suppressAutoHyphens/>
      <w:spacing w:before="120" w:after="120"/>
      <w:ind w:right="0"/>
      <w:jc w:val="both"/>
    </w:pPr>
    <w:rPr>
      <w:rFonts w:ascii="Arial" w:eastAsia="Times New Roman" w:hAnsi="Arial" w:cs="Times New Roman"/>
      <w:color w:val="auto"/>
      <w:sz w:val="20"/>
      <w:szCs w:val="20"/>
      <w:lang w:val="pt-BR" w:eastAsia="ar-SA"/>
    </w:rPr>
  </w:style>
  <w:style w:type="paragraph" w:customStyle="1" w:styleId="WW-Tabela">
    <w:name w:val="WW-Tabela"/>
    <w:basedOn w:val="WW-Legenda12"/>
    <w:rsid w:val="00997F4E"/>
  </w:style>
  <w:style w:type="paragraph" w:customStyle="1" w:styleId="WW-Tabela1">
    <w:name w:val="WW-Tabela1"/>
    <w:basedOn w:val="Normal"/>
    <w:rsid w:val="00997F4E"/>
    <w:pPr>
      <w:tabs>
        <w:tab w:val="left" w:pos="284"/>
      </w:tabs>
      <w:suppressAutoHyphens/>
      <w:spacing w:after="0" w:line="240" w:lineRule="auto"/>
      <w:ind w:left="57" w:right="0"/>
    </w:pPr>
    <w:rPr>
      <w:rFonts w:ascii="Arial" w:eastAsia="Times New Roman" w:hAnsi="Arial" w:cs="Times New Roman"/>
      <w:bCs/>
      <w:sz w:val="18"/>
      <w:szCs w:val="20"/>
      <w:lang w:val="pt-BR" w:eastAsia="ar-SA"/>
    </w:rPr>
  </w:style>
  <w:style w:type="paragraph" w:customStyle="1" w:styleId="WW-Corpodetexto3">
    <w:name w:val="WW-Corpo de texto 3"/>
    <w:basedOn w:val="Normal"/>
    <w:rsid w:val="00997F4E"/>
    <w:pPr>
      <w:tabs>
        <w:tab w:val="left" w:pos="284"/>
      </w:tabs>
      <w:spacing w:after="0" w:line="240" w:lineRule="auto"/>
      <w:ind w:right="0"/>
      <w:jc w:val="both"/>
    </w:pPr>
    <w:rPr>
      <w:rFonts w:ascii="Arial" w:eastAsia="Times New Roman" w:hAnsi="Arial" w:cs="Times New Roman"/>
      <w:sz w:val="24"/>
      <w:szCs w:val="20"/>
      <w:lang w:val="pt-BR" w:eastAsia="ar-SA"/>
    </w:rPr>
  </w:style>
  <w:style w:type="paragraph" w:customStyle="1" w:styleId="WW-Corpodetexto2">
    <w:name w:val="WW-Corpo de texto 2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color w:val="FF0000"/>
      <w:sz w:val="20"/>
      <w:szCs w:val="20"/>
      <w:lang w:val="pt-BR" w:eastAsia="ar-SA"/>
    </w:rPr>
  </w:style>
  <w:style w:type="paragraph" w:customStyle="1" w:styleId="Default">
    <w:name w:val="Default"/>
    <w:rsid w:val="00997F4E"/>
    <w:pPr>
      <w:suppressAutoHyphens/>
      <w:autoSpaceDE w:val="0"/>
      <w:spacing w:after="0" w:line="240" w:lineRule="auto"/>
    </w:pPr>
    <w:rPr>
      <w:rFonts w:ascii="MyriadPro-Bold" w:eastAsia="Times New Roman" w:hAnsi="MyriadPro-Bold" w:cs="Times New Roman"/>
      <w:sz w:val="20"/>
      <w:szCs w:val="20"/>
      <w:lang w:val="pt-BR" w:eastAsia="ar-SA"/>
    </w:rPr>
  </w:style>
  <w:style w:type="paragraph" w:customStyle="1" w:styleId="Pa4">
    <w:name w:val="Pa4"/>
    <w:basedOn w:val="Default"/>
    <w:next w:val="Default"/>
    <w:rsid w:val="00997F4E"/>
    <w:pPr>
      <w:spacing w:line="480" w:lineRule="auto"/>
    </w:pPr>
    <w:rPr>
      <w:szCs w:val="24"/>
    </w:rPr>
  </w:style>
  <w:style w:type="paragraph" w:customStyle="1" w:styleId="Pa6">
    <w:name w:val="Pa6"/>
    <w:basedOn w:val="Default"/>
    <w:next w:val="Default"/>
    <w:rsid w:val="00997F4E"/>
    <w:pPr>
      <w:spacing w:after="41" w:line="360" w:lineRule="auto"/>
    </w:pPr>
    <w:rPr>
      <w:szCs w:val="24"/>
    </w:rPr>
  </w:style>
  <w:style w:type="paragraph" w:customStyle="1" w:styleId="Pa15">
    <w:name w:val="Pa15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8">
    <w:name w:val="Pa8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16">
    <w:name w:val="Pa16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13">
    <w:name w:val="Pa13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14">
    <w:name w:val="Pa14"/>
    <w:basedOn w:val="Default"/>
    <w:next w:val="Default"/>
    <w:rsid w:val="00997F4E"/>
    <w:pPr>
      <w:spacing w:line="168" w:lineRule="auto"/>
    </w:pPr>
    <w:rPr>
      <w:szCs w:val="24"/>
    </w:rPr>
  </w:style>
  <w:style w:type="paragraph" w:customStyle="1" w:styleId="western">
    <w:name w:val="western"/>
    <w:basedOn w:val="Normal"/>
    <w:rsid w:val="00997F4E"/>
    <w:pPr>
      <w:tabs>
        <w:tab w:val="left" w:pos="284"/>
      </w:tabs>
      <w:spacing w:before="280" w:after="280" w:line="240" w:lineRule="auto"/>
      <w:ind w:right="0"/>
    </w:pPr>
    <w:rPr>
      <w:rFonts w:ascii="Arial Unicode MS" w:eastAsia="Arial Unicode MS" w:hAnsi="Arial Unicode MS" w:cs="Arial Unicode MS"/>
      <w:sz w:val="24"/>
      <w:szCs w:val="24"/>
      <w:lang w:val="pt-BR" w:eastAsia="ar-SA"/>
    </w:rPr>
  </w:style>
  <w:style w:type="paragraph" w:customStyle="1" w:styleId="WW-Recuodecorpodetexto21">
    <w:name w:val="WW-Recuo de corpo de texto 21"/>
    <w:basedOn w:val="Normal"/>
    <w:rsid w:val="00997F4E"/>
    <w:pPr>
      <w:tabs>
        <w:tab w:val="left" w:pos="284"/>
      </w:tabs>
      <w:suppressAutoHyphens/>
      <w:spacing w:after="120" w:line="240" w:lineRule="auto"/>
      <w:ind w:left="360" w:right="0"/>
      <w:jc w:val="both"/>
    </w:pPr>
    <w:rPr>
      <w:rFonts w:ascii="Arial" w:eastAsia="Times New Roman" w:hAnsi="Arial" w:cs="Arial"/>
      <w:sz w:val="20"/>
      <w:szCs w:val="20"/>
      <w:lang w:val="pt-BR" w:eastAsia="ar-SA"/>
    </w:rPr>
  </w:style>
  <w:style w:type="paragraph" w:customStyle="1" w:styleId="WW-NormalWeb">
    <w:name w:val="WW-Normal (Web)"/>
    <w:basedOn w:val="Normal"/>
    <w:rsid w:val="00997F4E"/>
    <w:pPr>
      <w:tabs>
        <w:tab w:val="left" w:pos="284"/>
      </w:tabs>
      <w:spacing w:before="280" w:after="280" w:line="240" w:lineRule="auto"/>
      <w:ind w:right="0"/>
    </w:pPr>
    <w:rPr>
      <w:rFonts w:ascii="Arial Unicode MS" w:eastAsia="Arial Unicode MS" w:hAnsi="Arial Unicode MS" w:cs="Arial Unicode MS"/>
      <w:sz w:val="24"/>
      <w:szCs w:val="24"/>
      <w:lang w:val="pt-BR" w:eastAsia="ar-SA"/>
    </w:rPr>
  </w:style>
  <w:style w:type="paragraph" w:customStyle="1" w:styleId="xl76">
    <w:name w:val="xl76"/>
    <w:basedOn w:val="Normal"/>
    <w:rsid w:val="00997F4E"/>
    <w:pPr>
      <w:spacing w:before="100" w:beforeAutospacing="1" w:after="100" w:afterAutospacing="1" w:line="240" w:lineRule="auto"/>
      <w:ind w:right="0"/>
      <w:jc w:val="center"/>
    </w:pPr>
    <w:rPr>
      <w:rFonts w:ascii="Verdana" w:eastAsia="Arial Unicode MS" w:hAnsi="Verdana" w:cs="Arial Unicode MS"/>
      <w:b/>
      <w:bCs/>
      <w:sz w:val="18"/>
      <w:szCs w:val="18"/>
      <w:lang w:val="pt-BR" w:eastAsia="pt-BR"/>
    </w:rPr>
  </w:style>
  <w:style w:type="paragraph" w:customStyle="1" w:styleId="Normal1">
    <w:name w:val="Normal1"/>
    <w:rsid w:val="00997F4E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val="pt-BR" w:eastAsia="ar-SA"/>
    </w:rPr>
  </w:style>
  <w:style w:type="paragraph" w:customStyle="1" w:styleId="CorpoA">
    <w:name w:val="Corpo A"/>
    <w:rsid w:val="00997F4E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qFormat="1"/>
    <w:lsdException w:name="heading 8" w:uiPriority="0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macro" w:uiPriority="0"/>
    <w:lsdException w:name="List 4" w:unhideWhenUsed="0"/>
    <w:lsdException w:name="List 5" w:unhideWhenUsed="0"/>
    <w:lsdException w:name="Title" w:semiHidden="0" w:uiPriority="0" w:unhideWhenUsed="0" w:qFormat="1"/>
    <w:lsdException w:name="Signature" w:semiHidden="0"/>
    <w:lsdException w:name="Default Paragraph Font" w:uiPriority="1"/>
    <w:lsdException w:name="Body Text" w:uiPriority="0" w:qFormat="1"/>
    <w:lsdException w:name="Body Text Indent" w:uiPriority="0"/>
    <w:lsdException w:name="Subtitle" w:uiPriority="0" w:unhideWhenUsed="0" w:qFormat="1"/>
    <w:lsdException w:name="Salutation" w:semiHidden="0" w:unhideWhenUsed="0"/>
    <w:lsdException w:name="Date" w:semiHidden="0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0F4C"/>
    <w:pPr>
      <w:ind w:right="720"/>
    </w:pPr>
    <w:rPr>
      <w:rFonts w:ascii="Candara" w:hAnsi="Candara"/>
    </w:rPr>
  </w:style>
  <w:style w:type="paragraph" w:styleId="Ttulo1">
    <w:name w:val="heading 1"/>
    <w:basedOn w:val="Normal"/>
    <w:link w:val="Ttulo1Char"/>
    <w:qFormat/>
    <w:rsid w:val="00D90F4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Ttulo2">
    <w:name w:val="heading 2"/>
    <w:basedOn w:val="Normal"/>
    <w:link w:val="Ttulo2Char"/>
    <w:qFormat/>
    <w:rsid w:val="00D90F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qFormat/>
    <w:rsid w:val="00D90F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Ttulo4">
    <w:name w:val="heading 4"/>
    <w:basedOn w:val="Normal"/>
    <w:link w:val="Ttulo4Char"/>
    <w:qFormat/>
    <w:rsid w:val="00D90F4C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qFormat/>
    <w:rsid w:val="00D90F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qFormat/>
    <w:rsid w:val="00D90F4C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tulo7">
    <w:name w:val="heading 7"/>
    <w:basedOn w:val="Normal"/>
    <w:next w:val="Normal"/>
    <w:link w:val="Ttulo7Char"/>
    <w:qFormat/>
    <w:rsid w:val="00D90F4C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D90F4C"/>
    <w:pPr>
      <w:keepNext/>
      <w:keepLines/>
      <w:numPr>
        <w:ilvl w:val="7"/>
        <w:numId w:val="4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90F4C"/>
    <w:pPr>
      <w:keepNext/>
      <w:keepLines/>
      <w:numPr>
        <w:ilvl w:val="8"/>
        <w:numId w:val="4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90F4C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Fontepargpadro"/>
    <w:uiPriority w:val="99"/>
    <w:semiHidden/>
    <w:rsid w:val="00D90F4C"/>
    <w:rPr>
      <w:rFonts w:ascii="Candara" w:hAnsi="Candara"/>
      <w:color w:val="2B579A"/>
      <w:shd w:val="clear" w:color="auto" w:fill="E6E6E6"/>
    </w:rPr>
  </w:style>
  <w:style w:type="paragraph" w:customStyle="1" w:styleId="Listanumerada">
    <w:name w:val="Lista numerada"/>
    <w:basedOn w:val="Normal"/>
    <w:qFormat/>
    <w:rsid w:val="00D90F4C"/>
    <w:pPr>
      <w:numPr>
        <w:ilvl w:val="6"/>
        <w:numId w:val="1"/>
      </w:numPr>
      <w:contextualSpacing/>
    </w:pPr>
    <w:rPr>
      <w:b/>
      <w:bCs/>
    </w:rPr>
  </w:style>
  <w:style w:type="paragraph" w:customStyle="1" w:styleId="Padro">
    <w:name w:val="Padrão"/>
    <w:semiHidden/>
    <w:rsid w:val="00D90F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D90F4C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D90F4C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D90F4C"/>
    <w:rPr>
      <w:rFonts w:ascii="Candara" w:hAnsi="Candara"/>
      <w:b/>
      <w:bCs/>
      <w:color w:val="4CBABF" w:themeColor="accent2"/>
      <w:szCs w:val="27"/>
    </w:rPr>
  </w:style>
  <w:style w:type="paragraph" w:styleId="Sumrio1">
    <w:name w:val="toc 1"/>
    <w:basedOn w:val="Normal"/>
    <w:next w:val="Normal"/>
    <w:autoRedefine/>
    <w:semiHidden/>
    <w:qFormat/>
    <w:rsid w:val="00D90F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semiHidden/>
    <w:rsid w:val="00D90F4C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90F4C"/>
    <w:rPr>
      <w:rFonts w:ascii="Candara" w:hAnsi="Candara"/>
      <w:sz w:val="18"/>
      <w:szCs w:val="20"/>
    </w:rPr>
  </w:style>
  <w:style w:type="paragraph" w:styleId="Commarcadores">
    <w:name w:val="List Bullet"/>
    <w:basedOn w:val="Normal"/>
    <w:uiPriority w:val="99"/>
    <w:semiHidden/>
    <w:rsid w:val="00D90F4C"/>
    <w:pPr>
      <w:numPr>
        <w:numId w:val="2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D90F4C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F4C"/>
    <w:rPr>
      <w:rFonts w:ascii="Candara" w:hAnsi="Candara"/>
      <w:szCs w:val="24"/>
    </w:rPr>
  </w:style>
  <w:style w:type="paragraph" w:styleId="Cabealho">
    <w:name w:val="header"/>
    <w:basedOn w:val="Normal"/>
    <w:link w:val="CabealhoChar"/>
    <w:uiPriority w:val="99"/>
    <w:rsid w:val="00D90F4C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D90F4C"/>
    <w:rPr>
      <w:rFonts w:ascii="Candara" w:hAnsi="Candara"/>
      <w:b/>
      <w:noProof/>
      <w:color w:val="125F5B" w:themeColor="accent1"/>
      <w:szCs w:val="24"/>
    </w:rPr>
  </w:style>
  <w:style w:type="paragraph" w:styleId="Rodap">
    <w:name w:val="footer"/>
    <w:basedOn w:val="Normal"/>
    <w:link w:val="RodapChar"/>
    <w:rsid w:val="00D90F4C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90F4C"/>
    <w:rPr>
      <w:rFonts w:ascii="Candara" w:hAnsi="Candara"/>
      <w:color w:val="7F7F7F" w:themeColor="text1" w:themeTint="80"/>
      <w:sz w:val="18"/>
      <w:szCs w:val="24"/>
    </w:rPr>
  </w:style>
  <w:style w:type="character" w:styleId="Refdenotaderodap">
    <w:name w:val="footnote reference"/>
    <w:basedOn w:val="Fontepargpadro"/>
    <w:semiHidden/>
    <w:rsid w:val="00D90F4C"/>
    <w:rPr>
      <w:rFonts w:ascii="Candara" w:hAnsi="Candara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D90F4C"/>
    <w:rPr>
      <w:rFonts w:ascii="Candara" w:hAnsi="Candara"/>
      <w:sz w:val="18"/>
      <w:szCs w:val="18"/>
    </w:rPr>
  </w:style>
  <w:style w:type="paragraph" w:styleId="Numerada">
    <w:name w:val="List Number"/>
    <w:basedOn w:val="Normal"/>
    <w:uiPriority w:val="99"/>
    <w:semiHidden/>
    <w:rsid w:val="00D90F4C"/>
    <w:pPr>
      <w:numPr>
        <w:numId w:val="3"/>
      </w:numPr>
      <w:spacing w:before="120"/>
    </w:pPr>
  </w:style>
  <w:style w:type="character" w:styleId="Hyperlink">
    <w:name w:val="Hyperlink"/>
    <w:basedOn w:val="Fontepargpadro"/>
    <w:unhideWhenUsed/>
    <w:rsid w:val="00D90F4C"/>
    <w:rPr>
      <w:rFonts w:ascii="Candara" w:hAnsi="Candara"/>
      <w:color w:val="0070C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0F4C"/>
    <w:rPr>
      <w:rFonts w:ascii="Candara" w:hAnsi="Candara"/>
      <w:b/>
      <w:bCs/>
      <w:szCs w:val="24"/>
    </w:rPr>
  </w:style>
  <w:style w:type="paragraph" w:styleId="SemEspaamento">
    <w:name w:val="No Spacing"/>
    <w:basedOn w:val="Normal"/>
    <w:uiPriority w:val="1"/>
    <w:semiHidden/>
    <w:qFormat/>
    <w:rsid w:val="00D90F4C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qFormat/>
    <w:rsid w:val="00D90F4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F4C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D90F4C"/>
    <w:pPr>
      <w:numPr>
        <w:ilvl w:val="1"/>
        <w:numId w:val="2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D90F4C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D90F4C"/>
    <w:rPr>
      <w:rFonts w:ascii="Candara" w:hAnsi="Candara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D90F4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rsid w:val="00D90F4C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tulo7Char">
    <w:name w:val="Título 7 Char"/>
    <w:basedOn w:val="Fontepargpadro"/>
    <w:link w:val="Ttulo7"/>
    <w:rsid w:val="00D90F4C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tulo8Char">
    <w:name w:val="Título 8 Char"/>
    <w:basedOn w:val="Fontepargpadro"/>
    <w:link w:val="Ttulo8"/>
    <w:rsid w:val="00D90F4C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0F4C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umrio2">
    <w:name w:val="toc 2"/>
    <w:basedOn w:val="Normal"/>
    <w:next w:val="Normal"/>
    <w:autoRedefine/>
    <w:semiHidden/>
    <w:rsid w:val="00D90F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semiHidden/>
    <w:rsid w:val="00D90F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ndicedeilustraes">
    <w:name w:val="table of figures"/>
    <w:basedOn w:val="Normal"/>
    <w:next w:val="Normal"/>
    <w:semiHidden/>
    <w:rsid w:val="00D90F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D90F4C"/>
    <w:pPr>
      <w:numPr>
        <w:ilvl w:val="1"/>
        <w:numId w:val="3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D90F4C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D90F4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D90F4C"/>
    <w:rPr>
      <w:rFonts w:ascii="Candara" w:hAnsi="Candara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D90F4C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D90F4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Endereo">
    <w:name w:val="Endereço"/>
    <w:basedOn w:val="Normal"/>
    <w:uiPriority w:val="1"/>
    <w:qFormat/>
    <w:rsid w:val="00D90F4C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D90F4C"/>
    <w:pPr>
      <w:spacing w:before="600"/>
    </w:pPr>
  </w:style>
  <w:style w:type="paragraph" w:styleId="Legenda">
    <w:name w:val="caption"/>
    <w:basedOn w:val="Normal"/>
    <w:next w:val="Normal"/>
    <w:unhideWhenUsed/>
    <w:qFormat/>
    <w:rsid w:val="00D90F4C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D90F4C"/>
    <w:rPr>
      <w:rFonts w:ascii="Candara" w:hAnsi="Candara"/>
    </w:rPr>
  </w:style>
  <w:style w:type="paragraph" w:styleId="Saudao">
    <w:name w:val="Salutation"/>
    <w:basedOn w:val="Normal"/>
    <w:next w:val="Normal"/>
    <w:link w:val="SaudaoChar"/>
    <w:uiPriority w:val="99"/>
    <w:rsid w:val="00D90F4C"/>
    <w:pPr>
      <w:spacing w:before="480" w:after="480"/>
    </w:pPr>
    <w:rPr>
      <w:color w:val="85402C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D90F4C"/>
    <w:rPr>
      <w:rFonts w:ascii="Candara" w:hAnsi="Candara"/>
      <w:color w:val="85402C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D90F4C"/>
  </w:style>
  <w:style w:type="character" w:customStyle="1" w:styleId="AssinaturaChar">
    <w:name w:val="Assinatura Char"/>
    <w:basedOn w:val="Fontepargpadro"/>
    <w:link w:val="Assinatura"/>
    <w:uiPriority w:val="99"/>
    <w:rsid w:val="00D90F4C"/>
    <w:rPr>
      <w:rFonts w:ascii="Candara" w:hAnsi="Candara"/>
    </w:rPr>
  </w:style>
  <w:style w:type="character" w:styleId="TextodoEspaoReservado">
    <w:name w:val="Placeholder Text"/>
    <w:basedOn w:val="Fontepargpadro"/>
    <w:uiPriority w:val="99"/>
    <w:semiHidden/>
    <w:rsid w:val="00D90F4C"/>
    <w:rPr>
      <w:rFonts w:ascii="Candara" w:hAnsi="Candara"/>
      <w:color w:val="808080"/>
    </w:rPr>
  </w:style>
  <w:style w:type="character" w:customStyle="1" w:styleId="Mention">
    <w:name w:val="Mention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90F4C"/>
    <w:pPr>
      <w:numPr>
        <w:numId w:val="6"/>
      </w:numPr>
    </w:pPr>
  </w:style>
  <w:style w:type="numbering" w:styleId="1ai">
    <w:name w:val="Outline List 1"/>
    <w:basedOn w:val="Semlista"/>
    <w:uiPriority w:val="99"/>
    <w:semiHidden/>
    <w:unhideWhenUsed/>
    <w:rsid w:val="00D90F4C"/>
    <w:pPr>
      <w:numPr>
        <w:numId w:val="7"/>
      </w:numPr>
    </w:pPr>
  </w:style>
  <w:style w:type="character" w:styleId="CdigoHTML">
    <w:name w:val="HTML Code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90F4C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90F4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90F4C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90F4C"/>
    <w:rPr>
      <w:rFonts w:ascii="Candara" w:hAnsi="Candara"/>
    </w:rPr>
  </w:style>
  <w:style w:type="character" w:styleId="TecladoHTML">
    <w:name w:val="HTML Keyboard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90F4C"/>
    <w:rPr>
      <w:rFonts w:ascii="Consolas" w:hAnsi="Consolas"/>
      <w:sz w:val="20"/>
      <w:szCs w:val="20"/>
    </w:rPr>
  </w:style>
  <w:style w:type="paragraph" w:styleId="Sumrio4">
    <w:name w:val="toc 4"/>
    <w:basedOn w:val="Normal"/>
    <w:next w:val="Normal"/>
    <w:autoRedefine/>
    <w:semiHidden/>
    <w:rsid w:val="00D90F4C"/>
    <w:pPr>
      <w:spacing w:after="100"/>
      <w:ind w:left="840"/>
    </w:pPr>
  </w:style>
  <w:style w:type="paragraph" w:styleId="Sumrio5">
    <w:name w:val="toc 5"/>
    <w:basedOn w:val="Normal"/>
    <w:next w:val="Normal"/>
    <w:autoRedefine/>
    <w:semiHidden/>
    <w:rsid w:val="00D90F4C"/>
    <w:pPr>
      <w:spacing w:after="100"/>
      <w:ind w:left="1120"/>
    </w:pPr>
  </w:style>
  <w:style w:type="paragraph" w:styleId="Sumrio6">
    <w:name w:val="toc 6"/>
    <w:basedOn w:val="Normal"/>
    <w:next w:val="Normal"/>
    <w:autoRedefine/>
    <w:semiHidden/>
    <w:rsid w:val="00D90F4C"/>
    <w:pPr>
      <w:spacing w:after="100"/>
      <w:ind w:left="1400"/>
    </w:pPr>
  </w:style>
  <w:style w:type="paragraph" w:styleId="Sumrio7">
    <w:name w:val="toc 7"/>
    <w:basedOn w:val="Normal"/>
    <w:next w:val="Normal"/>
    <w:autoRedefine/>
    <w:semiHidden/>
    <w:rsid w:val="00D90F4C"/>
    <w:pPr>
      <w:spacing w:after="100"/>
      <w:ind w:left="1680"/>
    </w:pPr>
  </w:style>
  <w:style w:type="paragraph" w:styleId="Sumrio8">
    <w:name w:val="toc 8"/>
    <w:basedOn w:val="Normal"/>
    <w:next w:val="Normal"/>
    <w:autoRedefine/>
    <w:semiHidden/>
    <w:rsid w:val="00D90F4C"/>
    <w:pPr>
      <w:spacing w:after="100"/>
      <w:ind w:left="1960"/>
    </w:pPr>
  </w:style>
  <w:style w:type="paragraph" w:styleId="Sumrio9">
    <w:name w:val="toc 9"/>
    <w:basedOn w:val="Normal"/>
    <w:next w:val="Normal"/>
    <w:autoRedefine/>
    <w:semiHidden/>
    <w:rsid w:val="00D90F4C"/>
    <w:pPr>
      <w:spacing w:after="100"/>
      <w:ind w:left="2240"/>
    </w:pPr>
  </w:style>
  <w:style w:type="character" w:styleId="RefernciaSutil">
    <w:name w:val="Subtle Reference"/>
    <w:basedOn w:val="Fontepargpadro"/>
    <w:uiPriority w:val="31"/>
    <w:semiHidden/>
    <w:rsid w:val="00D90F4C"/>
    <w:rPr>
      <w:rFonts w:ascii="Candara" w:hAnsi="Candara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D90F4C"/>
    <w:rPr>
      <w:rFonts w:ascii="Candara" w:hAnsi="Candara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ListaMdia11">
    <w:name w:val="Lista Média 1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-nfase11">
    <w:name w:val="Lista Média 1 - Ênfase 1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customStyle="1" w:styleId="ListaMdia21">
    <w:name w:val="Lista Média 2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mentoMdio11">
    <w:name w:val="Sombreamento Médio 1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21">
    <w:name w:val="Sombreamento Médio 2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SombreamentoMdio2-nfase11">
    <w:name w:val="Sombreamento Médio 2 - Ênfase 1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customStyle="1" w:styleId="GradeMdia21">
    <w:name w:val="Grade Média 2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Mdia31">
    <w:name w:val="Grade Média 3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90F4C"/>
  </w:style>
  <w:style w:type="character" w:customStyle="1" w:styleId="Hashtag">
    <w:name w:val="Hashtag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90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90F4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90F4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rsid w:val="00D90F4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D90F4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D90F4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D90F4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D90F4C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90F4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rsid w:val="00D90F4C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rsid w:val="00D90F4C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rsid w:val="00D90F4C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rsid w:val="00D90F4C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rsid w:val="00D90F4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D90F4C"/>
    <w:pPr>
      <w:ind w:left="720"/>
      <w:contextualSpacing/>
    </w:pPr>
  </w:style>
  <w:style w:type="paragraph" w:styleId="Numerada3">
    <w:name w:val="List Number 3"/>
    <w:basedOn w:val="Normal"/>
    <w:uiPriority w:val="99"/>
    <w:semiHidden/>
    <w:rsid w:val="00D90F4C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rsid w:val="00D90F4C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rsid w:val="00D90F4C"/>
    <w:pPr>
      <w:numPr>
        <w:numId w:val="10"/>
      </w:numPr>
      <w:contextualSpacing/>
    </w:pPr>
  </w:style>
  <w:style w:type="paragraph" w:styleId="Commarcadores3">
    <w:name w:val="List Bullet 3"/>
    <w:basedOn w:val="Normal"/>
    <w:uiPriority w:val="99"/>
    <w:semiHidden/>
    <w:rsid w:val="00D90F4C"/>
    <w:pPr>
      <w:numPr>
        <w:numId w:val="5"/>
      </w:numPr>
      <w:contextualSpacing/>
    </w:pPr>
  </w:style>
  <w:style w:type="paragraph" w:styleId="Commarcadores4">
    <w:name w:val="List Bullet 4"/>
    <w:basedOn w:val="Normal"/>
    <w:uiPriority w:val="99"/>
    <w:semiHidden/>
    <w:rsid w:val="00D90F4C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rsid w:val="00D90F4C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qFormat/>
    <w:rsid w:val="00D90F4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F4C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90F4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macro">
    <w:name w:val="macro"/>
    <w:link w:val="TextodemacroChar"/>
    <w:semiHidden/>
    <w:rsid w:val="00D90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semiHidden/>
    <w:rsid w:val="00D90F4C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D90F4C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90F4C"/>
    <w:rPr>
      <w:rFonts w:ascii="Candara" w:hAnsi="Candar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F4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90F4C"/>
    <w:rPr>
      <w:rFonts w:ascii="Candara" w:hAnsi="Candar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90F4C"/>
    <w:pPr>
      <w:spacing w:after="0"/>
      <w:ind w:left="280" w:hanging="280"/>
    </w:pPr>
  </w:style>
  <w:style w:type="paragraph" w:styleId="Ttulodendicedeautoridades">
    <w:name w:val="toa heading"/>
    <w:basedOn w:val="Normal"/>
    <w:next w:val="Normal"/>
    <w:uiPriority w:val="99"/>
    <w:semiHidden/>
    <w:rsid w:val="00D90F4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qFormat/>
    <w:rsid w:val="00D90F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F4C"/>
    <w:rPr>
      <w:rFonts w:ascii="Candara" w:hAnsi="Candara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D90F4C"/>
    <w:rPr>
      <w:rFonts w:ascii="Candara" w:hAnsi="Candara"/>
      <w:i/>
      <w:iCs/>
    </w:rPr>
  </w:style>
  <w:style w:type="table" w:customStyle="1" w:styleId="ListaColorida1">
    <w:name w:val="Lista Colorida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90F4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90F4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90F4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ombreamentoColorido1">
    <w:name w:val="Sombreamento Colorido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adeColorida1">
    <w:name w:val="Grade Colorida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odebalo">
    <w:name w:val="Balloon Text"/>
    <w:basedOn w:val="Normal"/>
    <w:link w:val="TextodebaloChar"/>
    <w:unhideWhenUsed/>
    <w:rsid w:val="00D90F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D90F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D90F4C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90F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D90F4C"/>
    <w:pPr>
      <w:numPr>
        <w:numId w:val="13"/>
      </w:numPr>
    </w:pPr>
  </w:style>
  <w:style w:type="table" w:customStyle="1" w:styleId="TabelaSimples11">
    <w:name w:val="Tabela Simples 11"/>
    <w:basedOn w:val="Tabelanormal"/>
    <w:uiPriority w:val="41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elanormal"/>
    <w:uiPriority w:val="43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5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D90F4C"/>
    <w:rPr>
      <w:rFonts w:ascii="Candara" w:hAnsi="Candara"/>
      <w:b/>
      <w:bCs/>
      <w:smallCaps/>
      <w:color w:val="125F5B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D90F4C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90F4C"/>
    <w:rPr>
      <w:rFonts w:ascii="Candara" w:hAnsi="Candara"/>
      <w:i/>
      <w:iCs/>
      <w:color w:val="125F5B" w:themeColor="accent1"/>
    </w:rPr>
  </w:style>
  <w:style w:type="character" w:styleId="nfaseIntensa">
    <w:name w:val="Intense Emphasis"/>
    <w:basedOn w:val="Fontepargpadro"/>
    <w:uiPriority w:val="21"/>
    <w:semiHidden/>
    <w:rsid w:val="00D90F4C"/>
    <w:rPr>
      <w:rFonts w:ascii="Candara" w:hAnsi="Candara"/>
      <w:i/>
      <w:iCs/>
      <w:color w:val="125F5B" w:themeColor="accent1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D90F4C"/>
    <w:rPr>
      <w:rFonts w:ascii="Candara" w:hAnsi="Candara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90F4C"/>
    <w:rPr>
      <w:rFonts w:ascii="Candara" w:hAnsi="Candara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nhideWhenUsed/>
    <w:qFormat/>
    <w:rsid w:val="00D90F4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90F4C"/>
    <w:rPr>
      <w:rFonts w:ascii="Candara" w:hAnsi="Candara"/>
    </w:rPr>
  </w:style>
  <w:style w:type="paragraph" w:styleId="Corpodetexto2">
    <w:name w:val="Body Text 2"/>
    <w:basedOn w:val="Normal"/>
    <w:link w:val="Corpodetexto2Char"/>
    <w:unhideWhenUsed/>
    <w:rsid w:val="00D90F4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90F4C"/>
    <w:rPr>
      <w:rFonts w:ascii="Candara" w:hAnsi="Candara"/>
    </w:rPr>
  </w:style>
  <w:style w:type="paragraph" w:styleId="Corpodetexto3">
    <w:name w:val="Body Text 3"/>
    <w:basedOn w:val="Normal"/>
    <w:link w:val="Corpodetexto3Char"/>
    <w:unhideWhenUsed/>
    <w:rsid w:val="00D90F4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rsid w:val="00D90F4C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90F4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nhideWhenUsed/>
    <w:rsid w:val="00D90F4C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rsid w:val="00D90F4C"/>
    <w:rPr>
      <w:rFonts w:ascii="Candara" w:hAnsi="Candara"/>
    </w:rPr>
  </w:style>
  <w:style w:type="paragraph" w:styleId="Recuodecorpodetexto3">
    <w:name w:val="Body Text Indent 3"/>
    <w:basedOn w:val="Normal"/>
    <w:link w:val="Recuodecorpodetexto3Char"/>
    <w:unhideWhenUsed/>
    <w:rsid w:val="00D90F4C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90F4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90F4C"/>
    <w:rPr>
      <w:rFonts w:ascii="Candara" w:hAnsi="Candara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90F4C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90F4C"/>
    <w:rPr>
      <w:rFonts w:ascii="Candara" w:hAnsi="Candara"/>
    </w:rPr>
  </w:style>
  <w:style w:type="table" w:styleId="Tabelacontempornea">
    <w:name w:val="Table Contemporary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e11">
    <w:name w:val="Lista Clara - Ênfase 1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customStyle="1" w:styleId="SombreamentoClaro1">
    <w:name w:val="Sombreamento Claro1"/>
    <w:basedOn w:val="Tabelanormal"/>
    <w:uiPriority w:val="60"/>
    <w:semiHidden/>
    <w:unhideWhenUsed/>
    <w:rsid w:val="00D90F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semiHidden/>
    <w:unhideWhenUsed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customStyle="1" w:styleId="GradeClara1">
    <w:name w:val="Grade Clara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adeClara-nfase11">
    <w:name w:val="Grade Clara - Ênfase 1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customStyle="1" w:styleId="ListaEscura1">
    <w:name w:val="Lista Escura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TabeladeLista1Clara1">
    <w:name w:val="Tabela de Lista 1 Clara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1Clara-nfase21">
    <w:name w:val="Tabela de Lista 1 Clara - Ênfase 2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1Clara-nfase31">
    <w:name w:val="Tabela de Lista 1 Clara - Ênfase 3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1Clara-nfase41">
    <w:name w:val="Tabela de Lista 1 Clara - Ênfase 4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2-nfase21">
    <w:name w:val="Tabela de Lista 2 - Ênfas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2-nfase31">
    <w:name w:val="Tabela de Lista 2 - Ênfase 3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2-nfase41">
    <w:name w:val="Tabela de Lista 2 - Ênfase 4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2-nfase51">
    <w:name w:val="Tabela de Lista 2 - Ênfase 5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2-nfase61">
    <w:name w:val="Tabela de Lista 2 - Ênfase 6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4-nfase21">
    <w:name w:val="Tabela de Lista 4 - Ênfase 2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4-nfase41">
    <w:name w:val="Tabela de Lista 4 - Ênfas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4-nfase51">
    <w:name w:val="Tabela de Lista 4 - Ênfase 5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4-nfase61">
    <w:name w:val="Tabela de Lista 4 - Ênfase 6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Lista6Colorida-nfase41">
    <w:name w:val="Tabela de Lista 6 Colorida - Ênfase 41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Lista6Colorida-nfase61">
    <w:name w:val="Tabela de Lista 6 Colorida - Ênfase 61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90F4C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90F4C"/>
    <w:rPr>
      <w:rFonts w:ascii="Candara" w:hAnsi="Candara"/>
    </w:rPr>
  </w:style>
  <w:style w:type="table" w:styleId="Tabelaemcolunas1">
    <w:name w:val="Table Columns 1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90F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90F4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1">
    <w:name w:val="Table Simple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D90F4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90F4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semiHidden/>
    <w:unhideWhenUsed/>
    <w:rsid w:val="00D90F4C"/>
    <w:pPr>
      <w:spacing w:after="0" w:line="240" w:lineRule="auto"/>
      <w:ind w:left="280" w:hanging="280"/>
    </w:pPr>
  </w:style>
  <w:style w:type="paragraph" w:styleId="Remissivo2">
    <w:name w:val="index 2"/>
    <w:basedOn w:val="Normal"/>
    <w:next w:val="Normal"/>
    <w:autoRedefine/>
    <w:semiHidden/>
    <w:unhideWhenUsed/>
    <w:rsid w:val="00D90F4C"/>
    <w:pPr>
      <w:spacing w:after="0" w:line="240" w:lineRule="auto"/>
      <w:ind w:left="560" w:hanging="280"/>
    </w:pPr>
  </w:style>
  <w:style w:type="paragraph" w:styleId="Remissivo3">
    <w:name w:val="index 3"/>
    <w:basedOn w:val="Normal"/>
    <w:next w:val="Normal"/>
    <w:autoRedefine/>
    <w:semiHidden/>
    <w:unhideWhenUsed/>
    <w:rsid w:val="00D90F4C"/>
    <w:pPr>
      <w:spacing w:after="0" w:line="240" w:lineRule="auto"/>
      <w:ind w:left="840" w:hanging="280"/>
    </w:pPr>
  </w:style>
  <w:style w:type="paragraph" w:styleId="Remissivo4">
    <w:name w:val="index 4"/>
    <w:basedOn w:val="Normal"/>
    <w:next w:val="Normal"/>
    <w:autoRedefine/>
    <w:semiHidden/>
    <w:unhideWhenUsed/>
    <w:rsid w:val="00D90F4C"/>
    <w:pPr>
      <w:spacing w:after="0" w:line="240" w:lineRule="auto"/>
      <w:ind w:left="1120" w:hanging="280"/>
    </w:pPr>
  </w:style>
  <w:style w:type="paragraph" w:styleId="Remissivo5">
    <w:name w:val="index 5"/>
    <w:basedOn w:val="Normal"/>
    <w:next w:val="Normal"/>
    <w:autoRedefine/>
    <w:semiHidden/>
    <w:unhideWhenUsed/>
    <w:rsid w:val="00D90F4C"/>
    <w:pPr>
      <w:spacing w:after="0" w:line="240" w:lineRule="auto"/>
      <w:ind w:left="1400" w:hanging="280"/>
    </w:pPr>
  </w:style>
  <w:style w:type="paragraph" w:styleId="Remissivo6">
    <w:name w:val="index 6"/>
    <w:basedOn w:val="Normal"/>
    <w:next w:val="Normal"/>
    <w:autoRedefine/>
    <w:semiHidden/>
    <w:unhideWhenUsed/>
    <w:rsid w:val="00D90F4C"/>
    <w:pPr>
      <w:spacing w:after="0" w:line="240" w:lineRule="auto"/>
      <w:ind w:left="1680" w:hanging="280"/>
    </w:pPr>
  </w:style>
  <w:style w:type="paragraph" w:styleId="Remissivo7">
    <w:name w:val="index 7"/>
    <w:basedOn w:val="Normal"/>
    <w:next w:val="Normal"/>
    <w:autoRedefine/>
    <w:semiHidden/>
    <w:unhideWhenUsed/>
    <w:rsid w:val="00D90F4C"/>
    <w:pPr>
      <w:spacing w:after="0" w:line="240" w:lineRule="auto"/>
      <w:ind w:left="1960" w:hanging="280"/>
    </w:pPr>
  </w:style>
  <w:style w:type="paragraph" w:styleId="Remissivo8">
    <w:name w:val="index 8"/>
    <w:basedOn w:val="Normal"/>
    <w:next w:val="Normal"/>
    <w:autoRedefine/>
    <w:semiHidden/>
    <w:unhideWhenUsed/>
    <w:rsid w:val="00D90F4C"/>
    <w:pPr>
      <w:spacing w:after="0" w:line="240" w:lineRule="auto"/>
      <w:ind w:left="2240" w:hanging="280"/>
    </w:pPr>
  </w:style>
  <w:style w:type="paragraph" w:styleId="Remissivo9">
    <w:name w:val="index 9"/>
    <w:basedOn w:val="Normal"/>
    <w:next w:val="Normal"/>
    <w:autoRedefine/>
    <w:semiHidden/>
    <w:unhideWhenUsed/>
    <w:rsid w:val="00D90F4C"/>
    <w:pPr>
      <w:spacing w:after="0" w:line="240" w:lineRule="auto"/>
      <w:ind w:left="2520" w:hanging="280"/>
    </w:pPr>
  </w:style>
  <w:style w:type="paragraph" w:styleId="Ttulodendiceremissivo">
    <w:name w:val="index heading"/>
    <w:basedOn w:val="Normal"/>
    <w:next w:val="Remissivo1"/>
    <w:semiHidden/>
    <w:rsid w:val="00D90F4C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90F4C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90F4C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90F4C"/>
    <w:rPr>
      <w:rFonts w:ascii="Candara" w:hAnsi="Candara"/>
    </w:rPr>
  </w:style>
  <w:style w:type="table" w:styleId="Tabelacomgrade">
    <w:name w:val="Table Grid"/>
    <w:basedOn w:val="Tabelanormal"/>
    <w:uiPriority w:val="59"/>
    <w:rsid w:val="00D90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90F4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90F4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D90F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1Clara1">
    <w:name w:val="Tabela de Grade 1 Clara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Grade2-nfase21">
    <w:name w:val="Tabela de Grade 2 - Ênfas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Grade2-nfase31">
    <w:name w:val="Tabela de Grade 2 - Ênfase 3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Grade2-nfase41">
    <w:name w:val="Tabela de Grade 2 - Ênfase 4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Grade2-nfase51">
    <w:name w:val="Tabela de Grade 2 - Ênfase 5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Grade2-nfase61">
    <w:name w:val="Tabela de Grade 2 - Ênfase 6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Grade31">
    <w:name w:val="Tabela de Grad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TabeladeGrade3-nfase21">
    <w:name w:val="Tabela de Grade 3 - Ênfase 2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TabeladeGrade3-nfase31">
    <w:name w:val="Tabela de Grade 3 - Ênfas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TabeladeGrade3-nfase41">
    <w:name w:val="Tabela de Grade 3 - Ênfase 4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TabeladeGrade3-nfase51">
    <w:name w:val="Tabela de Grade 3 - Ênfase 5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TabeladeGrade3-nfase61">
    <w:name w:val="Tabela de Grade 3 - Ênfase 6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TabeladeGrade41">
    <w:name w:val="Tabela de Grad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customStyle="1" w:styleId="TabeladeGrade5Escura-nfase61">
    <w:name w:val="Tabela de Grade 5 Escura - Ênfase 6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adeGrade6Colorida-nfase21">
    <w:name w:val="Tabela de Grade 6 Colorida - Ênfase 21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adeGrade6Colorida-nfase41">
    <w:name w:val="Tabela de Grade 6 Colorida - Ênfase 41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adeGrade7Colorida1">
    <w:name w:val="Tabela de Grade 7 Colorida1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D90F4C"/>
    <w:rPr>
      <w:rFonts w:ascii="Candara" w:hAnsi="Candara"/>
    </w:rPr>
  </w:style>
  <w:style w:type="table" w:styleId="Tabelacomefeitos3D1">
    <w:name w:val="Table 3D effects 1"/>
    <w:basedOn w:val="Tabelanormal"/>
    <w:uiPriority w:val="99"/>
    <w:semiHidden/>
    <w:unhideWhenUsed/>
    <w:rsid w:val="00D90F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90F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90F4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qFormat/>
    <w:rsid w:val="00D90F4C"/>
    <w:rPr>
      <w:rFonts w:ascii="Candara" w:hAnsi="Candara"/>
      <w:b/>
      <w:bCs/>
    </w:rPr>
  </w:style>
  <w:style w:type="character" w:styleId="Nmerodepgina">
    <w:name w:val="page number"/>
    <w:basedOn w:val="Fontepargpadro"/>
    <w:unhideWhenUsed/>
    <w:rsid w:val="00D90F4C"/>
    <w:rPr>
      <w:rFonts w:ascii="Candara" w:hAnsi="Candara"/>
    </w:rPr>
  </w:style>
  <w:style w:type="character" w:customStyle="1" w:styleId="WW8Num1z0">
    <w:name w:val="WW8Num1z0"/>
    <w:rsid w:val="00997F4E"/>
    <w:rPr>
      <w:rFonts w:ascii="Symbol" w:hAnsi="Symbol"/>
    </w:rPr>
  </w:style>
  <w:style w:type="character" w:customStyle="1" w:styleId="WW8Num2z0">
    <w:name w:val="WW8Num2z0"/>
    <w:rsid w:val="00997F4E"/>
    <w:rPr>
      <w:rFonts w:ascii="Wingdings" w:hAnsi="Wingdings"/>
    </w:rPr>
  </w:style>
  <w:style w:type="character" w:customStyle="1" w:styleId="WW8Num3z0">
    <w:name w:val="WW8Num3z0"/>
    <w:rsid w:val="00997F4E"/>
    <w:rPr>
      <w:rFonts w:ascii="Symbol" w:hAnsi="Symbol"/>
    </w:rPr>
  </w:style>
  <w:style w:type="character" w:customStyle="1" w:styleId="WW8Num4z0">
    <w:name w:val="WW8Num4z0"/>
    <w:rsid w:val="00997F4E"/>
    <w:rPr>
      <w:rFonts w:ascii="Symbol" w:hAnsi="Symbol"/>
    </w:rPr>
  </w:style>
  <w:style w:type="character" w:customStyle="1" w:styleId="WW-Fontepargpadro">
    <w:name w:val="WW-Fonte parág. padrão"/>
    <w:rsid w:val="00997F4E"/>
  </w:style>
  <w:style w:type="character" w:customStyle="1" w:styleId="WW-WW8Num1z0">
    <w:name w:val="WW-WW8Num1z0"/>
    <w:rsid w:val="00997F4E"/>
    <w:rPr>
      <w:rFonts w:ascii="Wingdings" w:hAnsi="Wingdings"/>
    </w:rPr>
  </w:style>
  <w:style w:type="character" w:customStyle="1" w:styleId="WW-WW8Num3z0">
    <w:name w:val="WW-WW8Num3z0"/>
    <w:rsid w:val="00997F4E"/>
    <w:rPr>
      <w:rFonts w:ascii="StarSymbol" w:hAnsi="StarSymbol" w:cs="StarSymbol"/>
      <w:sz w:val="18"/>
      <w:szCs w:val="18"/>
    </w:rPr>
  </w:style>
  <w:style w:type="character" w:customStyle="1" w:styleId="WW-WW8Num4z0">
    <w:name w:val="WW-WW8Num4z0"/>
    <w:rsid w:val="00997F4E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sid w:val="00997F4E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997F4E"/>
    <w:rPr>
      <w:rFonts w:ascii="StarSymbol" w:hAnsi="StarSymbol" w:cs="StarSymbol"/>
      <w:sz w:val="18"/>
      <w:szCs w:val="18"/>
    </w:rPr>
  </w:style>
  <w:style w:type="character" w:customStyle="1" w:styleId="WW8Num7z0">
    <w:name w:val="WW8Num7z0"/>
    <w:rsid w:val="00997F4E"/>
    <w:rPr>
      <w:rFonts w:ascii="Symbol" w:hAnsi="Symbol" w:cs="Times New Roman"/>
    </w:rPr>
  </w:style>
  <w:style w:type="character" w:customStyle="1" w:styleId="WW8Num7z1">
    <w:name w:val="WW8Num7z1"/>
    <w:rsid w:val="00997F4E"/>
    <w:rPr>
      <w:rFonts w:ascii="Courier New" w:hAnsi="Courier New" w:cs="Courier New"/>
    </w:rPr>
  </w:style>
  <w:style w:type="character" w:customStyle="1" w:styleId="WW8Num7z2">
    <w:name w:val="WW8Num7z2"/>
    <w:rsid w:val="00997F4E"/>
    <w:rPr>
      <w:rFonts w:ascii="Wingdings" w:hAnsi="Wingdings" w:cs="Times New Roman"/>
    </w:rPr>
  </w:style>
  <w:style w:type="character" w:customStyle="1" w:styleId="WW8Num8z0">
    <w:name w:val="WW8Num8z0"/>
    <w:rsid w:val="00997F4E"/>
    <w:rPr>
      <w:rFonts w:ascii="Symbol" w:hAnsi="Symbol"/>
    </w:rPr>
  </w:style>
  <w:style w:type="character" w:customStyle="1" w:styleId="WW8Num8z1">
    <w:name w:val="WW8Num8z1"/>
    <w:rsid w:val="00997F4E"/>
    <w:rPr>
      <w:rFonts w:ascii="Courier New" w:hAnsi="Courier New"/>
    </w:rPr>
  </w:style>
  <w:style w:type="character" w:customStyle="1" w:styleId="WW8Num8z2">
    <w:name w:val="WW8Num8z2"/>
    <w:rsid w:val="00997F4E"/>
    <w:rPr>
      <w:rFonts w:ascii="Wingdings" w:hAnsi="Wingdings"/>
    </w:rPr>
  </w:style>
  <w:style w:type="character" w:customStyle="1" w:styleId="WW8Num9z0">
    <w:name w:val="WW8Num9z0"/>
    <w:rsid w:val="00997F4E"/>
    <w:rPr>
      <w:rFonts w:ascii="Symbol" w:hAnsi="Symbol"/>
    </w:rPr>
  </w:style>
  <w:style w:type="character" w:customStyle="1" w:styleId="WW8Num9z1">
    <w:name w:val="WW8Num9z1"/>
    <w:rsid w:val="00997F4E"/>
    <w:rPr>
      <w:rFonts w:ascii="Courier New" w:hAnsi="Courier New"/>
    </w:rPr>
  </w:style>
  <w:style w:type="character" w:customStyle="1" w:styleId="WW8Num9z2">
    <w:name w:val="WW8Num9z2"/>
    <w:rsid w:val="00997F4E"/>
    <w:rPr>
      <w:rFonts w:ascii="Wingdings" w:hAnsi="Wingdings"/>
    </w:rPr>
  </w:style>
  <w:style w:type="character" w:customStyle="1" w:styleId="WW8Num10z0">
    <w:name w:val="WW8Num10z0"/>
    <w:rsid w:val="00997F4E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997F4E"/>
    <w:rPr>
      <w:rFonts w:ascii="Symbol" w:hAnsi="Symbol"/>
    </w:rPr>
  </w:style>
  <w:style w:type="character" w:customStyle="1" w:styleId="WW8Num13z0">
    <w:name w:val="WW8Num13z0"/>
    <w:rsid w:val="00997F4E"/>
    <w:rPr>
      <w:rFonts w:ascii="Courier New" w:hAnsi="Courier New"/>
    </w:rPr>
  </w:style>
  <w:style w:type="character" w:customStyle="1" w:styleId="WW8Num13z2">
    <w:name w:val="WW8Num13z2"/>
    <w:rsid w:val="00997F4E"/>
    <w:rPr>
      <w:rFonts w:ascii="Wingdings" w:hAnsi="Wingdings"/>
    </w:rPr>
  </w:style>
  <w:style w:type="character" w:customStyle="1" w:styleId="WW8Num13z3">
    <w:name w:val="WW8Num13z3"/>
    <w:rsid w:val="00997F4E"/>
    <w:rPr>
      <w:rFonts w:ascii="Symbol" w:hAnsi="Symbol"/>
    </w:rPr>
  </w:style>
  <w:style w:type="character" w:customStyle="1" w:styleId="WW8Num15z0">
    <w:name w:val="WW8Num15z0"/>
    <w:rsid w:val="00997F4E"/>
    <w:rPr>
      <w:rFonts w:ascii="Symbol" w:hAnsi="Symbol"/>
    </w:rPr>
  </w:style>
  <w:style w:type="character" w:customStyle="1" w:styleId="WW8Num15z1">
    <w:name w:val="WW8Num15z1"/>
    <w:rsid w:val="00997F4E"/>
    <w:rPr>
      <w:rFonts w:ascii="Courier New" w:hAnsi="Courier New"/>
    </w:rPr>
  </w:style>
  <w:style w:type="character" w:customStyle="1" w:styleId="WW8Num15z2">
    <w:name w:val="WW8Num15z2"/>
    <w:rsid w:val="00997F4E"/>
    <w:rPr>
      <w:rFonts w:ascii="Wingdings" w:hAnsi="Wingdings"/>
    </w:rPr>
  </w:style>
  <w:style w:type="character" w:customStyle="1" w:styleId="WW8Num16z0">
    <w:name w:val="WW8Num16z0"/>
    <w:rsid w:val="00997F4E"/>
    <w:rPr>
      <w:rFonts w:ascii="Symbol" w:hAnsi="Symbol"/>
    </w:rPr>
  </w:style>
  <w:style w:type="character" w:customStyle="1" w:styleId="WW8Num16z1">
    <w:name w:val="WW8Num16z1"/>
    <w:rsid w:val="00997F4E"/>
    <w:rPr>
      <w:rFonts w:ascii="Courier New" w:hAnsi="Courier New"/>
    </w:rPr>
  </w:style>
  <w:style w:type="character" w:customStyle="1" w:styleId="WW8Num16z2">
    <w:name w:val="WW8Num16z2"/>
    <w:rsid w:val="00997F4E"/>
    <w:rPr>
      <w:rFonts w:ascii="Wingdings" w:hAnsi="Wingdings"/>
    </w:rPr>
  </w:style>
  <w:style w:type="character" w:customStyle="1" w:styleId="WW8Num18z0">
    <w:name w:val="WW8Num18z0"/>
    <w:rsid w:val="00997F4E"/>
    <w:rPr>
      <w:rFonts w:ascii="Symbol" w:hAnsi="Symbol"/>
    </w:rPr>
  </w:style>
  <w:style w:type="character" w:customStyle="1" w:styleId="WW8Num19z0">
    <w:name w:val="WW8Num19z0"/>
    <w:rsid w:val="00997F4E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97F4E"/>
    <w:rPr>
      <w:rFonts w:ascii="Wingdings" w:hAnsi="Wingdings"/>
    </w:rPr>
  </w:style>
  <w:style w:type="character" w:customStyle="1" w:styleId="WW8Num20z1">
    <w:name w:val="WW8Num20z1"/>
    <w:rsid w:val="00997F4E"/>
    <w:rPr>
      <w:rFonts w:ascii="Symbol" w:hAnsi="Symbol"/>
    </w:rPr>
  </w:style>
  <w:style w:type="character" w:customStyle="1" w:styleId="WW8Num20z4">
    <w:name w:val="WW8Num20z4"/>
    <w:rsid w:val="00997F4E"/>
    <w:rPr>
      <w:rFonts w:ascii="Courier New" w:hAnsi="Courier New"/>
    </w:rPr>
  </w:style>
  <w:style w:type="character" w:customStyle="1" w:styleId="WW8Num21z0">
    <w:name w:val="WW8Num21z0"/>
    <w:rsid w:val="00997F4E"/>
    <w:rPr>
      <w:rFonts w:ascii="Symbol" w:hAnsi="Symbol"/>
    </w:rPr>
  </w:style>
  <w:style w:type="character" w:customStyle="1" w:styleId="WW8Num21z1">
    <w:name w:val="WW8Num21z1"/>
    <w:rsid w:val="00997F4E"/>
    <w:rPr>
      <w:rFonts w:ascii="Courier New" w:hAnsi="Courier New"/>
    </w:rPr>
  </w:style>
  <w:style w:type="character" w:customStyle="1" w:styleId="WW8Num21z2">
    <w:name w:val="WW8Num21z2"/>
    <w:rsid w:val="00997F4E"/>
    <w:rPr>
      <w:rFonts w:ascii="Wingdings" w:hAnsi="Wingdings"/>
    </w:rPr>
  </w:style>
  <w:style w:type="character" w:customStyle="1" w:styleId="WW8Num22z0">
    <w:name w:val="WW8Num22z0"/>
    <w:rsid w:val="00997F4E"/>
    <w:rPr>
      <w:rFonts w:ascii="Symbol" w:hAnsi="Symbol"/>
    </w:rPr>
  </w:style>
  <w:style w:type="character" w:customStyle="1" w:styleId="WW8Num22z1">
    <w:name w:val="WW8Num22z1"/>
    <w:rsid w:val="00997F4E"/>
    <w:rPr>
      <w:rFonts w:ascii="Courier New" w:hAnsi="Courier New"/>
    </w:rPr>
  </w:style>
  <w:style w:type="character" w:customStyle="1" w:styleId="WW8Num22z2">
    <w:name w:val="WW8Num22z2"/>
    <w:rsid w:val="00997F4E"/>
    <w:rPr>
      <w:rFonts w:ascii="Wingdings" w:hAnsi="Wingdings"/>
    </w:rPr>
  </w:style>
  <w:style w:type="character" w:customStyle="1" w:styleId="WW8Num23z1">
    <w:name w:val="WW8Num23z1"/>
    <w:rsid w:val="00997F4E"/>
    <w:rPr>
      <w:rFonts w:ascii="Courier New" w:hAnsi="Courier New"/>
    </w:rPr>
  </w:style>
  <w:style w:type="character" w:customStyle="1" w:styleId="WW8Num26z0">
    <w:name w:val="WW8Num26z0"/>
    <w:rsid w:val="00997F4E"/>
    <w:rPr>
      <w:rFonts w:ascii="Times New Roman" w:eastAsia="Times New Roman" w:hAnsi="Times New Roman" w:cs="Times New Roman"/>
    </w:rPr>
  </w:style>
  <w:style w:type="character" w:customStyle="1" w:styleId="WW8Num27z1">
    <w:name w:val="WW8Num27z1"/>
    <w:rsid w:val="00997F4E"/>
    <w:rPr>
      <w:rFonts w:ascii="Courier New" w:hAnsi="Courier New"/>
    </w:rPr>
  </w:style>
  <w:style w:type="character" w:customStyle="1" w:styleId="WW-Fontepargpadro1">
    <w:name w:val="WW-Fonte parág. padrão1"/>
    <w:rsid w:val="00997F4E"/>
  </w:style>
  <w:style w:type="character" w:customStyle="1" w:styleId="WW-WW8Num2z0">
    <w:name w:val="WW-WW8Num2z0"/>
    <w:rsid w:val="00997F4E"/>
    <w:rPr>
      <w:rFonts w:ascii="StarSymbol" w:hAnsi="StarSymbol" w:cs="StarSymbol"/>
      <w:sz w:val="18"/>
      <w:szCs w:val="18"/>
    </w:rPr>
  </w:style>
  <w:style w:type="character" w:customStyle="1" w:styleId="WW-WW8Num3z01">
    <w:name w:val="WW-WW8Num3z01"/>
    <w:rsid w:val="00997F4E"/>
    <w:rPr>
      <w:rFonts w:ascii="StarSymbol" w:hAnsi="StarSymbol" w:cs="StarSymbol"/>
      <w:sz w:val="18"/>
      <w:szCs w:val="18"/>
    </w:rPr>
  </w:style>
  <w:style w:type="character" w:customStyle="1" w:styleId="WW-WW8Num4z01">
    <w:name w:val="WW-WW8Num4z01"/>
    <w:rsid w:val="00997F4E"/>
    <w:rPr>
      <w:rFonts w:ascii="StarSymbol" w:hAnsi="StarSymbol" w:cs="StarSymbol"/>
      <w:sz w:val="18"/>
      <w:szCs w:val="18"/>
    </w:rPr>
  </w:style>
  <w:style w:type="character" w:customStyle="1" w:styleId="WW-WW8Num5z0">
    <w:name w:val="WW-WW8Num5z0"/>
    <w:rsid w:val="00997F4E"/>
    <w:rPr>
      <w:rFonts w:ascii="StarSymbol" w:hAnsi="StarSymbol" w:cs="StarSymbol"/>
      <w:sz w:val="18"/>
      <w:szCs w:val="18"/>
    </w:rPr>
  </w:style>
  <w:style w:type="character" w:customStyle="1" w:styleId="WW-WW8Num6z0">
    <w:name w:val="WW-WW8Num6z0"/>
    <w:rsid w:val="00997F4E"/>
    <w:rPr>
      <w:rFonts w:ascii="StarSymbol" w:hAnsi="StarSymbol" w:cs="StarSymbol"/>
      <w:sz w:val="18"/>
      <w:szCs w:val="18"/>
    </w:rPr>
  </w:style>
  <w:style w:type="character" w:customStyle="1" w:styleId="WW-WW8Num7z0">
    <w:name w:val="WW-WW8Num7z0"/>
    <w:rsid w:val="00997F4E"/>
    <w:rPr>
      <w:rFonts w:ascii="StarSymbol" w:hAnsi="StarSymbol" w:cs="StarSymbol"/>
      <w:sz w:val="18"/>
      <w:szCs w:val="18"/>
    </w:rPr>
  </w:style>
  <w:style w:type="character" w:customStyle="1" w:styleId="WW-WW8Num8z0">
    <w:name w:val="WW-WW8Num8z0"/>
    <w:rsid w:val="00997F4E"/>
    <w:rPr>
      <w:rFonts w:ascii="StarSymbol" w:hAnsi="StarSymbol" w:cs="StarSymbol"/>
      <w:sz w:val="18"/>
      <w:szCs w:val="18"/>
    </w:rPr>
  </w:style>
  <w:style w:type="character" w:customStyle="1" w:styleId="WW-WW8Num10z0">
    <w:name w:val="WW-WW8Num10z0"/>
    <w:rsid w:val="00997F4E"/>
    <w:rPr>
      <w:rFonts w:ascii="Wingdings" w:hAnsi="Wingdings"/>
      <w:color w:val="auto"/>
    </w:rPr>
  </w:style>
  <w:style w:type="character" w:customStyle="1" w:styleId="WW8Num10z1">
    <w:name w:val="WW8Num10z1"/>
    <w:rsid w:val="00997F4E"/>
    <w:rPr>
      <w:rFonts w:ascii="Courier New" w:hAnsi="Courier New" w:cs="Courier New"/>
    </w:rPr>
  </w:style>
  <w:style w:type="character" w:customStyle="1" w:styleId="WW8Num10z2">
    <w:name w:val="WW8Num10z2"/>
    <w:rsid w:val="00997F4E"/>
    <w:rPr>
      <w:rFonts w:ascii="Wingdings" w:hAnsi="Wingdings"/>
    </w:rPr>
  </w:style>
  <w:style w:type="character" w:customStyle="1" w:styleId="WW8Num10z3">
    <w:name w:val="WW8Num10z3"/>
    <w:rsid w:val="00997F4E"/>
    <w:rPr>
      <w:rFonts w:ascii="Symbol" w:hAnsi="Symbol"/>
    </w:rPr>
  </w:style>
  <w:style w:type="character" w:customStyle="1" w:styleId="WW-WW8Num15z0">
    <w:name w:val="WW-WW8Num15z0"/>
    <w:rsid w:val="00997F4E"/>
    <w:rPr>
      <w:rFonts w:ascii="Wingdings" w:hAnsi="Wingdings"/>
    </w:rPr>
  </w:style>
  <w:style w:type="character" w:customStyle="1" w:styleId="WW-WW8Num15z1">
    <w:name w:val="WW-WW8Num15z1"/>
    <w:rsid w:val="00997F4E"/>
    <w:rPr>
      <w:rFonts w:ascii="Courier New" w:hAnsi="Courier New" w:cs="Courier New"/>
    </w:rPr>
  </w:style>
  <w:style w:type="character" w:customStyle="1" w:styleId="WW8Num15z3">
    <w:name w:val="WW8Num15z3"/>
    <w:rsid w:val="00997F4E"/>
    <w:rPr>
      <w:rFonts w:ascii="Symbol" w:hAnsi="Symbol"/>
    </w:rPr>
  </w:style>
  <w:style w:type="character" w:customStyle="1" w:styleId="WW-Fontepargpadro11">
    <w:name w:val="WW-Fonte parág. padrão11"/>
    <w:rsid w:val="00997F4E"/>
  </w:style>
  <w:style w:type="character" w:customStyle="1" w:styleId="WW-Fontepargpadro111">
    <w:name w:val="WW-Fonte parág. padrão111"/>
    <w:rsid w:val="00997F4E"/>
  </w:style>
  <w:style w:type="character" w:customStyle="1" w:styleId="SmbolosdeNumerao">
    <w:name w:val="Símbolos de Numeração"/>
    <w:rsid w:val="00997F4E"/>
  </w:style>
  <w:style w:type="character" w:customStyle="1" w:styleId="WW-SmbolosdeNumerao">
    <w:name w:val="WW-Símbolos de Numeração"/>
    <w:rsid w:val="00997F4E"/>
  </w:style>
  <w:style w:type="character" w:customStyle="1" w:styleId="WW-SmbolosdeNumerao1">
    <w:name w:val="WW-Símbolos de Numeração1"/>
    <w:rsid w:val="00997F4E"/>
  </w:style>
  <w:style w:type="character" w:customStyle="1" w:styleId="WW-SmbolosdeNumerao11">
    <w:name w:val="WW-Símbolos de Numeração11"/>
    <w:rsid w:val="00997F4E"/>
  </w:style>
  <w:style w:type="character" w:customStyle="1" w:styleId="Marcadores">
    <w:name w:val="Marcadores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Marcadores">
    <w:name w:val="WW-Marcadores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Marcadores1">
    <w:name w:val="WW-Marcadores1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Marcadores11">
    <w:name w:val="WW-Marcadores11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WW8Num2z01">
    <w:name w:val="WW-WW8Num2z01"/>
    <w:rsid w:val="00997F4E"/>
    <w:rPr>
      <w:rFonts w:ascii="StarSymbol" w:hAnsi="StarSymbol" w:cs="StarSymbol"/>
      <w:sz w:val="18"/>
      <w:szCs w:val="18"/>
    </w:rPr>
  </w:style>
  <w:style w:type="character" w:customStyle="1" w:styleId="WW-WW8Num3z011">
    <w:name w:val="WW-WW8Num3z011"/>
    <w:rsid w:val="00997F4E"/>
    <w:rPr>
      <w:rFonts w:ascii="StarSymbol" w:hAnsi="StarSymbol" w:cs="StarSymbol"/>
      <w:sz w:val="18"/>
      <w:szCs w:val="18"/>
    </w:rPr>
  </w:style>
  <w:style w:type="character" w:customStyle="1" w:styleId="WW-WW8Num4z011">
    <w:name w:val="WW-WW8Num4z011"/>
    <w:rsid w:val="00997F4E"/>
    <w:rPr>
      <w:rFonts w:ascii="StarSymbol" w:hAnsi="StarSymbol" w:cs="StarSymbol"/>
      <w:sz w:val="18"/>
      <w:szCs w:val="18"/>
    </w:rPr>
  </w:style>
  <w:style w:type="character" w:customStyle="1" w:styleId="WW-WW8Num5z01">
    <w:name w:val="WW-WW8Num5z01"/>
    <w:rsid w:val="00997F4E"/>
    <w:rPr>
      <w:rFonts w:ascii="StarSymbol" w:hAnsi="StarSymbol" w:cs="StarSymbol"/>
      <w:sz w:val="18"/>
      <w:szCs w:val="18"/>
    </w:rPr>
  </w:style>
  <w:style w:type="character" w:customStyle="1" w:styleId="WW-WW8Num6z01">
    <w:name w:val="WW-WW8Num6z01"/>
    <w:rsid w:val="00997F4E"/>
    <w:rPr>
      <w:rFonts w:ascii="StarSymbol" w:hAnsi="StarSymbol" w:cs="StarSymbol"/>
      <w:sz w:val="18"/>
      <w:szCs w:val="18"/>
    </w:rPr>
  </w:style>
  <w:style w:type="character" w:customStyle="1" w:styleId="WW-Absatz-Standardschriftart">
    <w:name w:val="WW-Absatz-Standardschriftart"/>
    <w:rsid w:val="00997F4E"/>
  </w:style>
  <w:style w:type="character" w:customStyle="1" w:styleId="WW-SmbolosdeNumerao111">
    <w:name w:val="WW-Símbolos de Numeração111"/>
    <w:rsid w:val="00997F4E"/>
  </w:style>
  <w:style w:type="character" w:customStyle="1" w:styleId="WW-Marcadores111">
    <w:name w:val="WW-Marcadores111"/>
    <w:rsid w:val="00997F4E"/>
    <w:rPr>
      <w:rFonts w:ascii="StarSymbol" w:eastAsia="StarSymbol" w:hAnsi="StarSymbol" w:cs="StarSymbol"/>
      <w:sz w:val="18"/>
      <w:szCs w:val="18"/>
    </w:rPr>
  </w:style>
  <w:style w:type="character" w:customStyle="1" w:styleId="WW-WW8Num1z01">
    <w:name w:val="WW-WW8Num1z01"/>
    <w:rsid w:val="00997F4E"/>
    <w:rPr>
      <w:rFonts w:ascii="Wingdings" w:hAnsi="Wingdings"/>
      <w:color w:val="000000"/>
    </w:rPr>
  </w:style>
  <w:style w:type="character" w:customStyle="1" w:styleId="CaracteresdeNotadeRodap">
    <w:name w:val="Caracteres de Nota de Rodapé"/>
    <w:rsid w:val="00997F4E"/>
  </w:style>
  <w:style w:type="character" w:customStyle="1" w:styleId="WW-CaracteresdeNotadeRodap">
    <w:name w:val="WW-Caracteres de Nota de Rodapé"/>
    <w:rsid w:val="00997F4E"/>
    <w:rPr>
      <w:vertAlign w:val="superscript"/>
    </w:rPr>
  </w:style>
  <w:style w:type="paragraph" w:customStyle="1" w:styleId="TtuloPrincipal">
    <w:name w:val="Título Principal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TtuloPrincipal">
    <w:name w:val="WW-Título Principal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TtuloPrincipal1">
    <w:name w:val="WW-Título Principal1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TtuloPrincipal11">
    <w:name w:val="WW-Título Principal11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Legenda">
    <w:name w:val="WW-Legenda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WW-Legenda1">
    <w:name w:val="WW-Legenda1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WW-Legenda12">
    <w:name w:val="WW-Legenda12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Texto">
    <w:name w:val="Texto"/>
    <w:basedOn w:val="Legenda"/>
    <w:rsid w:val="00997F4E"/>
    <w:pPr>
      <w:suppressLineNumbers/>
      <w:tabs>
        <w:tab w:val="left" w:pos="284"/>
      </w:tabs>
      <w:suppressAutoHyphens/>
      <w:spacing w:before="120" w:after="120"/>
      <w:ind w:right="0"/>
      <w:jc w:val="both"/>
    </w:pPr>
    <w:rPr>
      <w:rFonts w:ascii="Arial" w:eastAsia="Times New Roman" w:hAnsi="Arial" w:cs="Times New Roman"/>
      <w:color w:val="auto"/>
      <w:sz w:val="20"/>
      <w:szCs w:val="20"/>
      <w:lang w:val="pt-BR" w:eastAsia="ar-SA"/>
    </w:rPr>
  </w:style>
  <w:style w:type="paragraph" w:customStyle="1" w:styleId="WW-Texto">
    <w:name w:val="WW-Texto"/>
    <w:basedOn w:val="WW-Legenda12"/>
    <w:rsid w:val="00997F4E"/>
  </w:style>
  <w:style w:type="paragraph" w:customStyle="1" w:styleId="WW-Texto1">
    <w:name w:val="WW-Texto1"/>
    <w:basedOn w:val="WW-Legenda1"/>
    <w:rsid w:val="00997F4E"/>
  </w:style>
  <w:style w:type="paragraph" w:customStyle="1" w:styleId="WW-Texto11">
    <w:name w:val="WW-Texto11"/>
    <w:basedOn w:val="WW-Legenda"/>
    <w:rsid w:val="00997F4E"/>
  </w:style>
  <w:style w:type="paragraph" w:customStyle="1" w:styleId="Contedodoquadro">
    <w:name w:val="Conteúdo do quadro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">
    <w:name w:val="WW-Conteúdo do quadro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1">
    <w:name w:val="WW-Conteúdo do quadro1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11">
    <w:name w:val="WW-Conteúdo do quadro11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ndice">
    <w:name w:val="Índice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">
    <w:name w:val="WW-Índice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1">
    <w:name w:val="WW-Índice1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11">
    <w:name w:val="WW-Índice11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doContedo">
    <w:name w:val="Título do Conteúdo"/>
    <w:basedOn w:val="TtuloPrincipal"/>
    <w:rsid w:val="00997F4E"/>
    <w:pPr>
      <w:suppressLineNumbers/>
    </w:pPr>
    <w:rPr>
      <w:b/>
      <w:bCs/>
      <w:sz w:val="32"/>
      <w:szCs w:val="32"/>
    </w:rPr>
  </w:style>
  <w:style w:type="paragraph" w:customStyle="1" w:styleId="WW-TtulodoContedo">
    <w:name w:val="WW-Título do Conteúdo"/>
    <w:basedOn w:val="WW-TtuloPrincipal"/>
    <w:rsid w:val="00997F4E"/>
    <w:pPr>
      <w:suppressLineNumbers/>
    </w:pPr>
    <w:rPr>
      <w:b/>
      <w:bCs/>
      <w:sz w:val="32"/>
      <w:szCs w:val="32"/>
    </w:rPr>
  </w:style>
  <w:style w:type="paragraph" w:customStyle="1" w:styleId="WW-TtulodoContedo1">
    <w:name w:val="WW-Título do Conteúdo1"/>
    <w:basedOn w:val="WW-TtuloPrincipal1"/>
    <w:rsid w:val="00997F4E"/>
    <w:pPr>
      <w:suppressLineNumbers/>
    </w:pPr>
    <w:rPr>
      <w:b/>
      <w:bCs/>
      <w:sz w:val="32"/>
      <w:szCs w:val="32"/>
    </w:rPr>
  </w:style>
  <w:style w:type="paragraph" w:customStyle="1" w:styleId="WW-TtulodoContedo11">
    <w:name w:val="WW-Título do Conteúdo11"/>
    <w:basedOn w:val="WW-TtuloPrincipal11"/>
    <w:rsid w:val="00997F4E"/>
    <w:pPr>
      <w:suppressLineNumbers/>
    </w:pPr>
    <w:rPr>
      <w:b/>
      <w:bCs/>
      <w:sz w:val="32"/>
      <w:szCs w:val="32"/>
    </w:rPr>
  </w:style>
  <w:style w:type="paragraph" w:customStyle="1" w:styleId="WW-TtuloPrincipal111">
    <w:name w:val="WW-Título Principal111"/>
    <w:basedOn w:val="Normal"/>
    <w:next w:val="Corpodetexto"/>
    <w:rsid w:val="00997F4E"/>
    <w:pPr>
      <w:keepNext/>
      <w:tabs>
        <w:tab w:val="left" w:pos="284"/>
      </w:tabs>
      <w:suppressAutoHyphens/>
      <w:spacing w:before="240" w:after="120" w:line="240" w:lineRule="auto"/>
      <w:ind w:right="0"/>
      <w:jc w:val="both"/>
    </w:pPr>
    <w:rPr>
      <w:rFonts w:ascii="Arial" w:eastAsia="Arial Unicode MS" w:hAnsi="Arial" w:cs="Arial Unicode MS"/>
      <w:lang w:val="pt-BR" w:eastAsia="ar-SA"/>
    </w:rPr>
  </w:style>
  <w:style w:type="paragraph" w:customStyle="1" w:styleId="WW-Recuodaprimeiralinha">
    <w:name w:val="WW-Recuo da primeira linha"/>
    <w:basedOn w:val="Normal"/>
    <w:rsid w:val="00997F4E"/>
    <w:pPr>
      <w:tabs>
        <w:tab w:val="left" w:pos="284"/>
      </w:tabs>
      <w:suppressAutoHyphens/>
      <w:spacing w:after="120" w:line="240" w:lineRule="auto"/>
      <w:ind w:right="0" w:firstLine="34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Legenda11">
    <w:name w:val="WW-Legenda11"/>
    <w:basedOn w:val="Normal"/>
    <w:rsid w:val="00997F4E"/>
    <w:pPr>
      <w:suppressLineNumbers/>
      <w:tabs>
        <w:tab w:val="left" w:pos="284"/>
      </w:tabs>
      <w:suppressAutoHyphens/>
      <w:spacing w:before="120" w:after="120" w:line="240" w:lineRule="auto"/>
      <w:ind w:right="0"/>
      <w:jc w:val="both"/>
    </w:pPr>
    <w:rPr>
      <w:rFonts w:ascii="Arial" w:eastAsia="Times New Roman" w:hAnsi="Arial" w:cs="Times New Roman"/>
      <w:i/>
      <w:iCs/>
      <w:sz w:val="20"/>
      <w:szCs w:val="20"/>
      <w:lang w:val="pt-BR" w:eastAsia="ar-SA"/>
    </w:rPr>
  </w:style>
  <w:style w:type="paragraph" w:customStyle="1" w:styleId="WW-Texto111">
    <w:name w:val="WW-Texto111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oquadro111">
    <w:name w:val="WW-Conteúdo do quadro111"/>
    <w:basedOn w:val="Corpodetexto"/>
    <w:rsid w:val="00997F4E"/>
    <w:pPr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ndice111">
    <w:name w:val="WW-Índice111"/>
    <w:basedOn w:val="Normal"/>
    <w:rsid w:val="00997F4E"/>
    <w:pPr>
      <w:suppressLineNumbers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TtulodoContedo111">
    <w:name w:val="WW-Título do Conteúdo111"/>
    <w:basedOn w:val="WW-TtuloPrincipal111"/>
    <w:rsid w:val="00997F4E"/>
    <w:pPr>
      <w:suppressLineNumbers/>
      <w:ind w:left="907"/>
    </w:pPr>
    <w:rPr>
      <w:b/>
      <w:bCs/>
      <w:sz w:val="32"/>
      <w:szCs w:val="32"/>
    </w:rPr>
  </w:style>
  <w:style w:type="paragraph" w:customStyle="1" w:styleId="Objetocomseta">
    <w:name w:val="Objeto com seta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Objetocomsombra">
    <w:name w:val="Objeto com sombra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Objetosempreenchimento">
    <w:name w:val="Objeto sem preenchimento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Corpodotextojustificado">
    <w:name w:val="Corpo do texto justificado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10">
    <w:name w:val="Título1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center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20">
    <w:name w:val="Título2"/>
    <w:basedOn w:val="Normal"/>
    <w:rsid w:val="00997F4E"/>
    <w:pPr>
      <w:tabs>
        <w:tab w:val="left" w:pos="284"/>
      </w:tabs>
      <w:suppressAutoHyphens/>
      <w:spacing w:before="57" w:after="57" w:line="240" w:lineRule="auto"/>
      <w:ind w:left="113" w:right="113"/>
      <w:jc w:val="center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Principal1">
    <w:name w:val="Título Principal1"/>
    <w:basedOn w:val="Normal"/>
    <w:rsid w:val="00997F4E"/>
    <w:pPr>
      <w:tabs>
        <w:tab w:val="left" w:pos="284"/>
      </w:tabs>
      <w:suppressAutoHyphens/>
      <w:spacing w:before="238" w:after="119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Principal2">
    <w:name w:val="Título Principal2"/>
    <w:basedOn w:val="Normal"/>
    <w:rsid w:val="00997F4E"/>
    <w:pPr>
      <w:tabs>
        <w:tab w:val="left" w:pos="284"/>
      </w:tabs>
      <w:suppressAutoHyphens/>
      <w:spacing w:before="238" w:after="119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LinhadeDimenso">
    <w:name w:val="Linha de Dimensão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PadroLTGliederung1">
    <w:name w:val="Padrão~LT~Gliederung 1"/>
    <w:basedOn w:val="Normal"/>
    <w:rsid w:val="00997F4E"/>
    <w:pPr>
      <w:tabs>
        <w:tab w:val="left" w:pos="284"/>
        <w:tab w:val="left" w:pos="807"/>
        <w:tab w:val="left" w:pos="1515"/>
        <w:tab w:val="left" w:pos="2222"/>
        <w:tab w:val="left" w:pos="2930"/>
        <w:tab w:val="left" w:pos="3637"/>
        <w:tab w:val="left" w:pos="4345"/>
        <w:tab w:val="left" w:pos="5052"/>
        <w:tab w:val="left" w:pos="5760"/>
        <w:tab w:val="left" w:pos="6467"/>
        <w:tab w:val="left" w:pos="7174"/>
        <w:tab w:val="left" w:pos="7882"/>
        <w:tab w:val="left" w:pos="8590"/>
        <w:tab w:val="left" w:pos="9297"/>
        <w:tab w:val="left" w:pos="10005"/>
        <w:tab w:val="left" w:pos="10712"/>
        <w:tab w:val="left" w:pos="11420"/>
        <w:tab w:val="left" w:pos="12127"/>
        <w:tab w:val="left" w:pos="12835"/>
        <w:tab w:val="left" w:pos="13542"/>
      </w:tabs>
      <w:suppressAutoHyphens/>
      <w:autoSpaceDE w:val="0"/>
      <w:spacing w:after="285" w:line="1248" w:lineRule="atLeast"/>
      <w:ind w:left="607" w:right="0"/>
    </w:pPr>
    <w:rPr>
      <w:rFonts w:ascii="Arial Unicode MS" w:eastAsia="Arial Unicode MS" w:hAnsi="Arial Unicode MS" w:cs="Arial Unicode MS"/>
      <w:color w:val="000000"/>
      <w:sz w:val="64"/>
      <w:szCs w:val="64"/>
      <w:lang w:val="pt-BR"/>
    </w:rPr>
  </w:style>
  <w:style w:type="paragraph" w:customStyle="1" w:styleId="PadroLTGliederung2">
    <w:name w:val="Padrão~LT~Gliederung 2"/>
    <w:basedOn w:val="PadroLTGliederung1"/>
    <w:rsid w:val="00997F4E"/>
    <w:pPr>
      <w:tabs>
        <w:tab w:val="left" w:pos="1542"/>
        <w:tab w:val="left" w:pos="2250"/>
        <w:tab w:val="left" w:pos="2957"/>
        <w:tab w:val="left" w:pos="3665"/>
        <w:tab w:val="left" w:pos="4372"/>
        <w:tab w:val="left" w:pos="5080"/>
        <w:tab w:val="left" w:pos="5787"/>
        <w:tab w:val="left" w:pos="6495"/>
        <w:tab w:val="left" w:pos="7202"/>
        <w:tab w:val="left" w:pos="7910"/>
        <w:tab w:val="left" w:pos="8617"/>
        <w:tab w:val="left" w:pos="9325"/>
        <w:tab w:val="left" w:pos="10032"/>
        <w:tab w:val="left" w:pos="10740"/>
        <w:tab w:val="left" w:pos="11447"/>
        <w:tab w:val="left" w:pos="12155"/>
        <w:tab w:val="left" w:pos="12862"/>
        <w:tab w:val="left" w:pos="13569"/>
      </w:tabs>
      <w:spacing w:after="227" w:line="100" w:lineRule="atLeast"/>
      <w:ind w:left="1287"/>
    </w:pPr>
    <w:rPr>
      <w:sz w:val="56"/>
      <w:szCs w:val="56"/>
    </w:rPr>
  </w:style>
  <w:style w:type="paragraph" w:customStyle="1" w:styleId="PadroLTGliederung3">
    <w:name w:val="Padrão~LT~Gliederung 3"/>
    <w:basedOn w:val="PadroLTGliederung2"/>
    <w:rsid w:val="00997F4E"/>
    <w:pPr>
      <w:tabs>
        <w:tab w:val="left" w:pos="2277"/>
        <w:tab w:val="left" w:pos="2985"/>
        <w:tab w:val="left" w:pos="3692"/>
        <w:tab w:val="left" w:pos="4400"/>
        <w:tab w:val="left" w:pos="5107"/>
        <w:tab w:val="left" w:pos="5815"/>
        <w:tab w:val="left" w:pos="6522"/>
        <w:tab w:val="left" w:pos="7229"/>
        <w:tab w:val="left" w:pos="7937"/>
        <w:tab w:val="left" w:pos="8645"/>
        <w:tab w:val="left" w:pos="9352"/>
        <w:tab w:val="left" w:pos="10060"/>
        <w:tab w:val="left" w:pos="10767"/>
        <w:tab w:val="left" w:pos="11475"/>
        <w:tab w:val="left" w:pos="12182"/>
        <w:tab w:val="left" w:pos="12890"/>
        <w:tab w:val="left" w:pos="13597"/>
      </w:tabs>
      <w:spacing w:after="170"/>
      <w:ind w:left="1967"/>
    </w:pPr>
    <w:rPr>
      <w:sz w:val="48"/>
      <w:szCs w:val="48"/>
    </w:rPr>
  </w:style>
  <w:style w:type="paragraph" w:customStyle="1" w:styleId="PadroLTGliederung4">
    <w:name w:val="Padrão~LT~Gliederung 4"/>
    <w:basedOn w:val="PadroLTGliederung3"/>
    <w:rsid w:val="00997F4E"/>
    <w:pPr>
      <w:tabs>
        <w:tab w:val="clear" w:pos="12862"/>
        <w:tab w:val="clear" w:pos="12890"/>
        <w:tab w:val="clear" w:pos="13542"/>
        <w:tab w:val="clear" w:pos="13569"/>
        <w:tab w:val="clear" w:pos="13597"/>
        <w:tab w:val="left" w:pos="3012"/>
        <w:tab w:val="left" w:pos="3720"/>
        <w:tab w:val="left" w:pos="4427"/>
        <w:tab w:val="left" w:pos="5135"/>
        <w:tab w:val="left" w:pos="5842"/>
        <w:tab w:val="left" w:pos="6550"/>
        <w:tab w:val="left" w:pos="7257"/>
        <w:tab w:val="left" w:pos="7965"/>
        <w:tab w:val="left" w:pos="8672"/>
        <w:tab w:val="left" w:pos="9380"/>
        <w:tab w:val="left" w:pos="10087"/>
        <w:tab w:val="left" w:pos="10795"/>
        <w:tab w:val="left" w:pos="11502"/>
        <w:tab w:val="left" w:pos="12210"/>
      </w:tabs>
      <w:spacing w:after="115"/>
      <w:ind w:left="2647"/>
    </w:pPr>
    <w:rPr>
      <w:sz w:val="40"/>
      <w:szCs w:val="40"/>
    </w:rPr>
  </w:style>
  <w:style w:type="paragraph" w:customStyle="1" w:styleId="PadroLTGliederung5">
    <w:name w:val="Padrão~LT~Gliederung 5"/>
    <w:basedOn w:val="PadroLTGliederung4"/>
    <w:rsid w:val="00997F4E"/>
    <w:pPr>
      <w:tabs>
        <w:tab w:val="clear" w:pos="10795"/>
        <w:tab w:val="clear" w:pos="11420"/>
        <w:tab w:val="clear" w:pos="11447"/>
        <w:tab w:val="clear" w:pos="11475"/>
        <w:tab w:val="clear" w:pos="11502"/>
        <w:tab w:val="clear" w:pos="12127"/>
        <w:tab w:val="clear" w:pos="12155"/>
        <w:tab w:val="clear" w:pos="12182"/>
        <w:tab w:val="clear" w:pos="12210"/>
        <w:tab w:val="clear" w:pos="12835"/>
        <w:tab w:val="left" w:pos="3747"/>
        <w:tab w:val="left" w:pos="4455"/>
        <w:tab w:val="left" w:pos="5162"/>
        <w:tab w:val="left" w:pos="5870"/>
        <w:tab w:val="left" w:pos="6577"/>
        <w:tab w:val="left" w:pos="7284"/>
        <w:tab w:val="left" w:pos="7992"/>
        <w:tab w:val="left" w:pos="8700"/>
        <w:tab w:val="left" w:pos="9407"/>
        <w:tab w:val="left" w:pos="10115"/>
      </w:tabs>
      <w:spacing w:after="57"/>
      <w:ind w:left="3327"/>
    </w:pPr>
  </w:style>
  <w:style w:type="paragraph" w:customStyle="1" w:styleId="PadroLTGliederung6">
    <w:name w:val="Padrão~LT~Gliederung 6"/>
    <w:basedOn w:val="PadroLTGliederung5"/>
    <w:rsid w:val="00997F4E"/>
  </w:style>
  <w:style w:type="paragraph" w:customStyle="1" w:styleId="PadroLTGliederung7">
    <w:name w:val="Padrão~LT~Gliederung 7"/>
    <w:basedOn w:val="PadroLTGliederung6"/>
    <w:rsid w:val="00997F4E"/>
  </w:style>
  <w:style w:type="paragraph" w:customStyle="1" w:styleId="PadroLTGliederung8">
    <w:name w:val="Padrão~LT~Gliederung 8"/>
    <w:basedOn w:val="PadroLTGliederung7"/>
    <w:rsid w:val="00997F4E"/>
  </w:style>
  <w:style w:type="paragraph" w:customStyle="1" w:styleId="PadroLTGliederung9">
    <w:name w:val="Padrão~LT~Gliederung 9"/>
    <w:basedOn w:val="PadroLTGliederung8"/>
    <w:rsid w:val="00997F4E"/>
  </w:style>
  <w:style w:type="paragraph" w:customStyle="1" w:styleId="PadroLTTitel">
    <w:name w:val="Padrão~LT~Titel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1808" w:lineRule="atLeast"/>
      <w:ind w:right="0"/>
      <w:jc w:val="center"/>
    </w:pPr>
    <w:rPr>
      <w:rFonts w:ascii="Arial Unicode MS" w:eastAsia="Arial Unicode MS" w:hAnsi="Arial Unicode MS" w:cs="Arial Unicode MS"/>
      <w:color w:val="800000"/>
      <w:sz w:val="80"/>
      <w:szCs w:val="80"/>
      <w:lang w:val="pt-BR"/>
    </w:rPr>
  </w:style>
  <w:style w:type="paragraph" w:customStyle="1" w:styleId="PadroLTUntertitel">
    <w:name w:val="Padrão~LT~Untertitel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1151" w:lineRule="atLeast"/>
      <w:ind w:right="0"/>
      <w:jc w:val="center"/>
    </w:pPr>
    <w:rPr>
      <w:rFonts w:ascii="Arial Unicode MS" w:eastAsia="Arial Unicode MS" w:hAnsi="Arial Unicode MS" w:cs="Arial Unicode MS"/>
      <w:color w:val="000000"/>
      <w:sz w:val="64"/>
      <w:szCs w:val="64"/>
      <w:lang w:val="pt-BR"/>
    </w:rPr>
  </w:style>
  <w:style w:type="paragraph" w:customStyle="1" w:styleId="PadroLTNotizen">
    <w:name w:val="Padrão~LT~Notizen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28" w:lineRule="auto"/>
      <w:ind w:right="0"/>
    </w:pPr>
    <w:rPr>
      <w:rFonts w:ascii="Arial Unicode MS" w:eastAsia="Arial Unicode MS" w:hAnsi="Arial Unicode MS" w:cs="Arial Unicode MS"/>
      <w:color w:val="000000"/>
      <w:sz w:val="24"/>
      <w:szCs w:val="20"/>
      <w:lang w:val="pt-BR"/>
    </w:rPr>
  </w:style>
  <w:style w:type="paragraph" w:customStyle="1" w:styleId="PadroLTHintergrundobjekte">
    <w:name w:val="Padrão~LT~Hintergrundobjekte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PadroLTHintergrund">
    <w:name w:val="Padrão~LT~Hintergrund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  <w:jc w:val="center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Objetosdeplanodefundo">
    <w:name w:val="Objetos de plano de fundo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PlanodeFundo">
    <w:name w:val="Plano de Fundo"/>
    <w:basedOn w:val="Normal"/>
    <w:rsid w:val="00997F4E"/>
    <w:pPr>
      <w:tabs>
        <w:tab w:val="left" w:pos="284"/>
      </w:tabs>
      <w:suppressAutoHyphens/>
      <w:autoSpaceDE w:val="0"/>
      <w:spacing w:after="0" w:line="240" w:lineRule="auto"/>
      <w:ind w:right="0"/>
      <w:jc w:val="center"/>
    </w:pPr>
    <w:rPr>
      <w:rFonts w:ascii="Nimbus Roman No9 L" w:eastAsia="Arial Unicode MS" w:hAnsi="Nimbus Roman No9 L" w:cs="Arial Unicode MS"/>
      <w:sz w:val="24"/>
      <w:szCs w:val="24"/>
      <w:lang w:val="pt-BR"/>
    </w:rPr>
  </w:style>
  <w:style w:type="paragraph" w:customStyle="1" w:styleId="Notas">
    <w:name w:val="Notas"/>
    <w:basedOn w:val="Normal"/>
    <w:rsid w:val="00997F4E"/>
    <w:pPr>
      <w:tabs>
        <w:tab w:val="left" w:pos="0"/>
        <w:tab w:val="left" w:pos="284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28" w:lineRule="auto"/>
      <w:ind w:right="0"/>
    </w:pPr>
    <w:rPr>
      <w:rFonts w:ascii="Arial Unicode MS" w:eastAsia="Arial Unicode MS" w:hAnsi="Arial Unicode MS" w:cs="Arial Unicode MS"/>
      <w:color w:val="000000"/>
      <w:sz w:val="24"/>
      <w:szCs w:val="20"/>
      <w:lang w:val="pt-BR"/>
    </w:rPr>
  </w:style>
  <w:style w:type="paragraph" w:customStyle="1" w:styleId="EstruturadeTpicos1">
    <w:name w:val="Estrutura de Tópicos 1"/>
    <w:basedOn w:val="Normal"/>
    <w:rsid w:val="00997F4E"/>
    <w:pPr>
      <w:tabs>
        <w:tab w:val="left" w:pos="284"/>
        <w:tab w:val="left" w:pos="807"/>
        <w:tab w:val="left" w:pos="1515"/>
        <w:tab w:val="left" w:pos="2222"/>
        <w:tab w:val="left" w:pos="2930"/>
        <w:tab w:val="left" w:pos="3637"/>
        <w:tab w:val="left" w:pos="4345"/>
        <w:tab w:val="left" w:pos="5052"/>
        <w:tab w:val="left" w:pos="5760"/>
        <w:tab w:val="left" w:pos="6467"/>
        <w:tab w:val="left" w:pos="7174"/>
        <w:tab w:val="left" w:pos="7882"/>
        <w:tab w:val="left" w:pos="8590"/>
        <w:tab w:val="left" w:pos="9297"/>
        <w:tab w:val="left" w:pos="10005"/>
        <w:tab w:val="left" w:pos="10712"/>
        <w:tab w:val="left" w:pos="11420"/>
        <w:tab w:val="left" w:pos="12127"/>
        <w:tab w:val="left" w:pos="12835"/>
        <w:tab w:val="left" w:pos="13542"/>
      </w:tabs>
      <w:suppressAutoHyphens/>
      <w:autoSpaceDE w:val="0"/>
      <w:spacing w:after="285" w:line="1248" w:lineRule="atLeast"/>
      <w:ind w:left="607" w:right="0"/>
    </w:pPr>
    <w:rPr>
      <w:rFonts w:ascii="Arial Unicode MS" w:eastAsia="Arial Unicode MS" w:hAnsi="Arial Unicode MS" w:cs="Arial Unicode MS"/>
      <w:color w:val="000000"/>
      <w:sz w:val="64"/>
      <w:szCs w:val="64"/>
      <w:lang w:val="pt-BR"/>
    </w:rPr>
  </w:style>
  <w:style w:type="paragraph" w:customStyle="1" w:styleId="EstruturadeTpicos2">
    <w:name w:val="Estrutura de Tópicos 2"/>
    <w:basedOn w:val="EstruturadeTpicos1"/>
    <w:rsid w:val="00997F4E"/>
    <w:pPr>
      <w:tabs>
        <w:tab w:val="left" w:pos="1542"/>
        <w:tab w:val="left" w:pos="2250"/>
        <w:tab w:val="left" w:pos="2957"/>
        <w:tab w:val="left" w:pos="3665"/>
        <w:tab w:val="left" w:pos="4372"/>
        <w:tab w:val="left" w:pos="5080"/>
        <w:tab w:val="left" w:pos="5787"/>
        <w:tab w:val="left" w:pos="6495"/>
        <w:tab w:val="left" w:pos="7202"/>
        <w:tab w:val="left" w:pos="7910"/>
        <w:tab w:val="left" w:pos="8617"/>
        <w:tab w:val="left" w:pos="9325"/>
        <w:tab w:val="left" w:pos="10032"/>
        <w:tab w:val="left" w:pos="10740"/>
        <w:tab w:val="left" w:pos="11447"/>
        <w:tab w:val="left" w:pos="12155"/>
        <w:tab w:val="left" w:pos="12862"/>
        <w:tab w:val="left" w:pos="13569"/>
      </w:tabs>
      <w:spacing w:after="227" w:line="100" w:lineRule="atLeast"/>
      <w:ind w:left="1287"/>
    </w:pPr>
    <w:rPr>
      <w:sz w:val="56"/>
      <w:szCs w:val="56"/>
    </w:rPr>
  </w:style>
  <w:style w:type="paragraph" w:customStyle="1" w:styleId="EstruturadeTpicos3">
    <w:name w:val="Estrutura de Tópicos 3"/>
    <w:basedOn w:val="EstruturadeTpicos2"/>
    <w:rsid w:val="00997F4E"/>
    <w:pPr>
      <w:tabs>
        <w:tab w:val="left" w:pos="2277"/>
        <w:tab w:val="left" w:pos="2985"/>
        <w:tab w:val="left" w:pos="3692"/>
        <w:tab w:val="left" w:pos="4400"/>
        <w:tab w:val="left" w:pos="5107"/>
        <w:tab w:val="left" w:pos="5815"/>
        <w:tab w:val="left" w:pos="6522"/>
        <w:tab w:val="left" w:pos="7229"/>
        <w:tab w:val="left" w:pos="7937"/>
        <w:tab w:val="left" w:pos="8645"/>
        <w:tab w:val="left" w:pos="9352"/>
        <w:tab w:val="left" w:pos="10060"/>
        <w:tab w:val="left" w:pos="10767"/>
        <w:tab w:val="left" w:pos="11475"/>
        <w:tab w:val="left" w:pos="12182"/>
        <w:tab w:val="left" w:pos="12890"/>
        <w:tab w:val="left" w:pos="13597"/>
      </w:tabs>
      <w:spacing w:after="170"/>
      <w:ind w:left="1967"/>
    </w:pPr>
    <w:rPr>
      <w:sz w:val="48"/>
      <w:szCs w:val="48"/>
    </w:rPr>
  </w:style>
  <w:style w:type="paragraph" w:customStyle="1" w:styleId="EstruturadeTpicos4">
    <w:name w:val="Estrutura de Tópicos 4"/>
    <w:basedOn w:val="EstruturadeTpicos3"/>
    <w:rsid w:val="00997F4E"/>
    <w:pPr>
      <w:tabs>
        <w:tab w:val="clear" w:pos="12862"/>
        <w:tab w:val="clear" w:pos="12890"/>
        <w:tab w:val="clear" w:pos="13542"/>
        <w:tab w:val="clear" w:pos="13569"/>
        <w:tab w:val="clear" w:pos="13597"/>
        <w:tab w:val="left" w:pos="3012"/>
        <w:tab w:val="left" w:pos="3720"/>
        <w:tab w:val="left" w:pos="4427"/>
        <w:tab w:val="left" w:pos="5135"/>
        <w:tab w:val="left" w:pos="5842"/>
        <w:tab w:val="left" w:pos="6550"/>
        <w:tab w:val="left" w:pos="7257"/>
        <w:tab w:val="left" w:pos="7965"/>
        <w:tab w:val="left" w:pos="8672"/>
        <w:tab w:val="left" w:pos="9380"/>
        <w:tab w:val="left" w:pos="10087"/>
        <w:tab w:val="left" w:pos="10795"/>
        <w:tab w:val="left" w:pos="11502"/>
        <w:tab w:val="left" w:pos="12210"/>
      </w:tabs>
      <w:spacing w:after="115"/>
      <w:ind w:left="2647"/>
    </w:pPr>
    <w:rPr>
      <w:sz w:val="40"/>
      <w:szCs w:val="40"/>
    </w:rPr>
  </w:style>
  <w:style w:type="paragraph" w:customStyle="1" w:styleId="EstruturadeTpicos5">
    <w:name w:val="Estrutura de Tópicos 5"/>
    <w:basedOn w:val="EstruturadeTpicos4"/>
    <w:rsid w:val="00997F4E"/>
    <w:pPr>
      <w:tabs>
        <w:tab w:val="clear" w:pos="10795"/>
        <w:tab w:val="clear" w:pos="11420"/>
        <w:tab w:val="clear" w:pos="11447"/>
        <w:tab w:val="clear" w:pos="11475"/>
        <w:tab w:val="clear" w:pos="11502"/>
        <w:tab w:val="clear" w:pos="12127"/>
        <w:tab w:val="clear" w:pos="12155"/>
        <w:tab w:val="clear" w:pos="12182"/>
        <w:tab w:val="clear" w:pos="12210"/>
        <w:tab w:val="clear" w:pos="12835"/>
        <w:tab w:val="left" w:pos="3747"/>
        <w:tab w:val="left" w:pos="4455"/>
        <w:tab w:val="left" w:pos="5162"/>
        <w:tab w:val="left" w:pos="5870"/>
        <w:tab w:val="left" w:pos="6577"/>
        <w:tab w:val="left" w:pos="7284"/>
        <w:tab w:val="left" w:pos="7992"/>
        <w:tab w:val="left" w:pos="8700"/>
        <w:tab w:val="left" w:pos="9407"/>
        <w:tab w:val="left" w:pos="10115"/>
      </w:tabs>
      <w:spacing w:after="57"/>
      <w:ind w:left="3327"/>
    </w:pPr>
  </w:style>
  <w:style w:type="paragraph" w:customStyle="1" w:styleId="EstruturadeTpicos6">
    <w:name w:val="Estrutura de Tópicos 6"/>
    <w:basedOn w:val="EstruturadeTpicos5"/>
    <w:rsid w:val="00997F4E"/>
  </w:style>
  <w:style w:type="paragraph" w:customStyle="1" w:styleId="EstruturadeTpicos7">
    <w:name w:val="Estrutura de Tópicos 7"/>
    <w:basedOn w:val="EstruturadeTpicos6"/>
    <w:rsid w:val="00997F4E"/>
  </w:style>
  <w:style w:type="paragraph" w:customStyle="1" w:styleId="EstruturadeTpicos8">
    <w:name w:val="Estrutura de Tópicos 8"/>
    <w:basedOn w:val="EstruturadeTpicos7"/>
    <w:rsid w:val="00997F4E"/>
  </w:style>
  <w:style w:type="paragraph" w:customStyle="1" w:styleId="EstruturadeTpicos9">
    <w:name w:val="Estrutura de Tópicos 9"/>
    <w:basedOn w:val="EstruturadeTpicos8"/>
    <w:rsid w:val="00997F4E"/>
  </w:style>
  <w:style w:type="paragraph" w:customStyle="1" w:styleId="WW-Recuodecorpodetexto2">
    <w:name w:val="WW-Recuo de corpo de texto 2"/>
    <w:basedOn w:val="Normal"/>
    <w:rsid w:val="00997F4E"/>
    <w:pPr>
      <w:tabs>
        <w:tab w:val="left" w:pos="284"/>
      </w:tabs>
      <w:suppressAutoHyphens/>
      <w:spacing w:before="240" w:after="0" w:line="240" w:lineRule="auto"/>
      <w:ind w:left="284" w:right="0" w:hanging="284"/>
      <w:jc w:val="both"/>
    </w:pPr>
    <w:rPr>
      <w:rFonts w:ascii="Arial" w:eastAsia="Times New Roman" w:hAnsi="Arial" w:cs="Arial"/>
      <w:color w:val="000000"/>
      <w:sz w:val="20"/>
      <w:szCs w:val="22"/>
      <w:lang w:val="pt-BR" w:eastAsia="ar-SA"/>
    </w:rPr>
  </w:style>
  <w:style w:type="paragraph" w:customStyle="1" w:styleId="WW-Recuodecorpodetexto3">
    <w:name w:val="WW-Recuo de corpo de texto 3"/>
    <w:basedOn w:val="Normal"/>
    <w:rsid w:val="00997F4E"/>
    <w:pPr>
      <w:tabs>
        <w:tab w:val="left" w:pos="284"/>
      </w:tabs>
      <w:suppressAutoHyphens/>
      <w:spacing w:after="120" w:line="240" w:lineRule="auto"/>
      <w:ind w:left="930"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EstiloPadroTransparenteCinza125">
    <w:name w:val="Estilo Padrão: Transparente (Cinza 125%)"/>
    <w:basedOn w:val="Normal"/>
    <w:rsid w:val="00997F4E"/>
    <w:pPr>
      <w:keepNext/>
      <w:shd w:val="clear" w:color="auto" w:fill="E0E0E0"/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ContedodaTabela">
    <w:name w:val="Conteúdo da Tabela"/>
    <w:basedOn w:val="Corpodetexto"/>
    <w:rsid w:val="00997F4E"/>
    <w:pPr>
      <w:suppressLineNumbers/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aTabela">
    <w:name w:val="WW-Conteúdo da Tabela"/>
    <w:basedOn w:val="Corpodetexto"/>
    <w:rsid w:val="00997F4E"/>
    <w:pPr>
      <w:suppressLineNumbers/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WW-ContedodaTabela1">
    <w:name w:val="WW-Conteúdo da Tabela1"/>
    <w:basedOn w:val="Corpodetexto"/>
    <w:rsid w:val="00997F4E"/>
    <w:pPr>
      <w:suppressLineNumbers/>
      <w:tabs>
        <w:tab w:val="left" w:pos="284"/>
      </w:tabs>
      <w:suppressAutoHyphens/>
      <w:spacing w:line="240" w:lineRule="auto"/>
      <w:ind w:right="0"/>
      <w:jc w:val="both"/>
    </w:pPr>
    <w:rPr>
      <w:rFonts w:ascii="Arial" w:eastAsia="Times New Roman" w:hAnsi="Arial" w:cs="Times New Roman"/>
      <w:sz w:val="20"/>
      <w:szCs w:val="20"/>
      <w:lang w:val="pt-BR" w:eastAsia="ar-SA"/>
    </w:rPr>
  </w:style>
  <w:style w:type="paragraph" w:customStyle="1" w:styleId="TtulodaTabela">
    <w:name w:val="Título da Tabela"/>
    <w:basedOn w:val="ContedodaTabela"/>
    <w:rsid w:val="00997F4E"/>
    <w:pPr>
      <w:jc w:val="center"/>
    </w:pPr>
    <w:rPr>
      <w:b/>
      <w:bCs/>
      <w:i/>
      <w:iCs/>
    </w:rPr>
  </w:style>
  <w:style w:type="paragraph" w:customStyle="1" w:styleId="WW-TtulodaTabela">
    <w:name w:val="WW-Título da Tabela"/>
    <w:basedOn w:val="WW-ContedodaTabela"/>
    <w:rsid w:val="00997F4E"/>
    <w:pPr>
      <w:jc w:val="center"/>
    </w:pPr>
    <w:rPr>
      <w:b/>
      <w:bCs/>
      <w:i/>
      <w:iCs/>
    </w:rPr>
  </w:style>
  <w:style w:type="paragraph" w:customStyle="1" w:styleId="WW-TtulodaTabela1">
    <w:name w:val="WW-Título da Tabela1"/>
    <w:basedOn w:val="WW-ContedodaTabela1"/>
    <w:rsid w:val="00997F4E"/>
    <w:pPr>
      <w:keepNext/>
      <w:spacing w:before="360"/>
    </w:pPr>
    <w:rPr>
      <w:bCs/>
      <w:iCs/>
      <w:sz w:val="18"/>
    </w:rPr>
  </w:style>
  <w:style w:type="paragraph" w:customStyle="1" w:styleId="Tabela">
    <w:name w:val="Tabela"/>
    <w:basedOn w:val="Legenda"/>
    <w:rsid w:val="00997F4E"/>
    <w:pPr>
      <w:suppressLineNumbers/>
      <w:tabs>
        <w:tab w:val="left" w:pos="284"/>
      </w:tabs>
      <w:suppressAutoHyphens/>
      <w:spacing w:before="120" w:after="120"/>
      <w:ind w:right="0"/>
      <w:jc w:val="both"/>
    </w:pPr>
    <w:rPr>
      <w:rFonts w:ascii="Arial" w:eastAsia="Times New Roman" w:hAnsi="Arial" w:cs="Times New Roman"/>
      <w:color w:val="auto"/>
      <w:sz w:val="20"/>
      <w:szCs w:val="20"/>
      <w:lang w:val="pt-BR" w:eastAsia="ar-SA"/>
    </w:rPr>
  </w:style>
  <w:style w:type="paragraph" w:customStyle="1" w:styleId="WW-Tabela">
    <w:name w:val="WW-Tabela"/>
    <w:basedOn w:val="WW-Legenda12"/>
    <w:rsid w:val="00997F4E"/>
  </w:style>
  <w:style w:type="paragraph" w:customStyle="1" w:styleId="WW-Tabela1">
    <w:name w:val="WW-Tabela1"/>
    <w:basedOn w:val="Normal"/>
    <w:rsid w:val="00997F4E"/>
    <w:pPr>
      <w:tabs>
        <w:tab w:val="left" w:pos="284"/>
      </w:tabs>
      <w:suppressAutoHyphens/>
      <w:spacing w:after="0" w:line="240" w:lineRule="auto"/>
      <w:ind w:left="57" w:right="0"/>
    </w:pPr>
    <w:rPr>
      <w:rFonts w:ascii="Arial" w:eastAsia="Times New Roman" w:hAnsi="Arial" w:cs="Times New Roman"/>
      <w:bCs/>
      <w:sz w:val="18"/>
      <w:szCs w:val="20"/>
      <w:lang w:val="pt-BR" w:eastAsia="ar-SA"/>
    </w:rPr>
  </w:style>
  <w:style w:type="paragraph" w:customStyle="1" w:styleId="WW-Corpodetexto3">
    <w:name w:val="WW-Corpo de texto 3"/>
    <w:basedOn w:val="Normal"/>
    <w:rsid w:val="00997F4E"/>
    <w:pPr>
      <w:tabs>
        <w:tab w:val="left" w:pos="284"/>
      </w:tabs>
      <w:spacing w:after="0" w:line="240" w:lineRule="auto"/>
      <w:ind w:right="0"/>
      <w:jc w:val="both"/>
    </w:pPr>
    <w:rPr>
      <w:rFonts w:ascii="Arial" w:eastAsia="Times New Roman" w:hAnsi="Arial" w:cs="Times New Roman"/>
      <w:sz w:val="24"/>
      <w:szCs w:val="20"/>
      <w:lang w:val="pt-BR" w:eastAsia="ar-SA"/>
    </w:rPr>
  </w:style>
  <w:style w:type="paragraph" w:customStyle="1" w:styleId="WW-Corpodetexto2">
    <w:name w:val="WW-Corpo de texto 2"/>
    <w:basedOn w:val="Normal"/>
    <w:rsid w:val="00997F4E"/>
    <w:pPr>
      <w:tabs>
        <w:tab w:val="left" w:pos="284"/>
      </w:tabs>
      <w:suppressAutoHyphens/>
      <w:spacing w:after="120" w:line="240" w:lineRule="auto"/>
      <w:ind w:right="0"/>
      <w:jc w:val="both"/>
    </w:pPr>
    <w:rPr>
      <w:rFonts w:ascii="Arial" w:eastAsia="Times New Roman" w:hAnsi="Arial" w:cs="Times New Roman"/>
      <w:color w:val="FF0000"/>
      <w:sz w:val="20"/>
      <w:szCs w:val="20"/>
      <w:lang w:val="pt-BR" w:eastAsia="ar-SA"/>
    </w:rPr>
  </w:style>
  <w:style w:type="paragraph" w:customStyle="1" w:styleId="Default">
    <w:name w:val="Default"/>
    <w:rsid w:val="00997F4E"/>
    <w:pPr>
      <w:suppressAutoHyphens/>
      <w:autoSpaceDE w:val="0"/>
      <w:spacing w:after="0" w:line="240" w:lineRule="auto"/>
    </w:pPr>
    <w:rPr>
      <w:rFonts w:ascii="MyriadPro-Bold" w:eastAsia="Times New Roman" w:hAnsi="MyriadPro-Bold" w:cs="Times New Roman"/>
      <w:sz w:val="20"/>
      <w:szCs w:val="20"/>
      <w:lang w:val="pt-BR" w:eastAsia="ar-SA"/>
    </w:rPr>
  </w:style>
  <w:style w:type="paragraph" w:customStyle="1" w:styleId="Pa4">
    <w:name w:val="Pa4"/>
    <w:basedOn w:val="Default"/>
    <w:next w:val="Default"/>
    <w:rsid w:val="00997F4E"/>
    <w:pPr>
      <w:spacing w:line="480" w:lineRule="auto"/>
    </w:pPr>
    <w:rPr>
      <w:szCs w:val="24"/>
    </w:rPr>
  </w:style>
  <w:style w:type="paragraph" w:customStyle="1" w:styleId="Pa6">
    <w:name w:val="Pa6"/>
    <w:basedOn w:val="Default"/>
    <w:next w:val="Default"/>
    <w:rsid w:val="00997F4E"/>
    <w:pPr>
      <w:spacing w:after="41" w:line="360" w:lineRule="auto"/>
    </w:pPr>
    <w:rPr>
      <w:szCs w:val="24"/>
    </w:rPr>
  </w:style>
  <w:style w:type="paragraph" w:customStyle="1" w:styleId="Pa15">
    <w:name w:val="Pa15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8">
    <w:name w:val="Pa8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16">
    <w:name w:val="Pa16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13">
    <w:name w:val="Pa13"/>
    <w:basedOn w:val="Default"/>
    <w:next w:val="Default"/>
    <w:rsid w:val="00997F4E"/>
    <w:pPr>
      <w:spacing w:line="196" w:lineRule="auto"/>
    </w:pPr>
    <w:rPr>
      <w:szCs w:val="24"/>
    </w:rPr>
  </w:style>
  <w:style w:type="paragraph" w:customStyle="1" w:styleId="Pa14">
    <w:name w:val="Pa14"/>
    <w:basedOn w:val="Default"/>
    <w:next w:val="Default"/>
    <w:rsid w:val="00997F4E"/>
    <w:pPr>
      <w:spacing w:line="168" w:lineRule="auto"/>
    </w:pPr>
    <w:rPr>
      <w:szCs w:val="24"/>
    </w:rPr>
  </w:style>
  <w:style w:type="paragraph" w:customStyle="1" w:styleId="western">
    <w:name w:val="western"/>
    <w:basedOn w:val="Normal"/>
    <w:rsid w:val="00997F4E"/>
    <w:pPr>
      <w:tabs>
        <w:tab w:val="left" w:pos="284"/>
      </w:tabs>
      <w:spacing w:before="280" w:after="280" w:line="240" w:lineRule="auto"/>
      <w:ind w:right="0"/>
    </w:pPr>
    <w:rPr>
      <w:rFonts w:ascii="Arial Unicode MS" w:eastAsia="Arial Unicode MS" w:hAnsi="Arial Unicode MS" w:cs="Arial Unicode MS"/>
      <w:sz w:val="24"/>
      <w:szCs w:val="24"/>
      <w:lang w:val="pt-BR" w:eastAsia="ar-SA"/>
    </w:rPr>
  </w:style>
  <w:style w:type="paragraph" w:customStyle="1" w:styleId="WW-Recuodecorpodetexto21">
    <w:name w:val="WW-Recuo de corpo de texto 21"/>
    <w:basedOn w:val="Normal"/>
    <w:rsid w:val="00997F4E"/>
    <w:pPr>
      <w:tabs>
        <w:tab w:val="left" w:pos="284"/>
      </w:tabs>
      <w:suppressAutoHyphens/>
      <w:spacing w:after="120" w:line="240" w:lineRule="auto"/>
      <w:ind w:left="360" w:right="0"/>
      <w:jc w:val="both"/>
    </w:pPr>
    <w:rPr>
      <w:rFonts w:ascii="Arial" w:eastAsia="Times New Roman" w:hAnsi="Arial" w:cs="Arial"/>
      <w:sz w:val="20"/>
      <w:szCs w:val="20"/>
      <w:lang w:val="pt-BR" w:eastAsia="ar-SA"/>
    </w:rPr>
  </w:style>
  <w:style w:type="paragraph" w:customStyle="1" w:styleId="WW-NormalWeb">
    <w:name w:val="WW-Normal (Web)"/>
    <w:basedOn w:val="Normal"/>
    <w:rsid w:val="00997F4E"/>
    <w:pPr>
      <w:tabs>
        <w:tab w:val="left" w:pos="284"/>
      </w:tabs>
      <w:spacing w:before="280" w:after="280" w:line="240" w:lineRule="auto"/>
      <w:ind w:right="0"/>
    </w:pPr>
    <w:rPr>
      <w:rFonts w:ascii="Arial Unicode MS" w:eastAsia="Arial Unicode MS" w:hAnsi="Arial Unicode MS" w:cs="Arial Unicode MS"/>
      <w:sz w:val="24"/>
      <w:szCs w:val="24"/>
      <w:lang w:val="pt-BR" w:eastAsia="ar-SA"/>
    </w:rPr>
  </w:style>
  <w:style w:type="paragraph" w:customStyle="1" w:styleId="xl76">
    <w:name w:val="xl76"/>
    <w:basedOn w:val="Normal"/>
    <w:rsid w:val="00997F4E"/>
    <w:pPr>
      <w:spacing w:before="100" w:beforeAutospacing="1" w:after="100" w:afterAutospacing="1" w:line="240" w:lineRule="auto"/>
      <w:ind w:right="0"/>
      <w:jc w:val="center"/>
    </w:pPr>
    <w:rPr>
      <w:rFonts w:ascii="Verdana" w:eastAsia="Arial Unicode MS" w:hAnsi="Verdana" w:cs="Arial Unicode MS"/>
      <w:b/>
      <w:bCs/>
      <w:sz w:val="18"/>
      <w:szCs w:val="18"/>
      <w:lang w:val="pt-BR" w:eastAsia="pt-BR"/>
    </w:rPr>
  </w:style>
  <w:style w:type="paragraph" w:customStyle="1" w:styleId="Normal1">
    <w:name w:val="Normal1"/>
    <w:rsid w:val="00997F4E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val="pt-BR" w:eastAsia="ar-SA"/>
    </w:rPr>
  </w:style>
  <w:style w:type="paragraph" w:customStyle="1" w:styleId="CorpoA">
    <w:name w:val="Corpo A"/>
    <w:rsid w:val="00997F4E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ilvestrini\AppData\Roaming\Microsoft\Modelos\Cabe&#231;alho%20minimalista%20t&#233;cnico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F41937E-6802-49D0-877A-1F29388C7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Cabeçalho minimalista técnico.dotx</Template>
  <TotalTime>0</TotalTime>
  <Pages>2</Pages>
  <Words>316</Words>
  <Characters>1708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2023-04-17T14:22:00Z</dcterms:created>
  <dcterms:modified xsi:type="dcterms:W3CDTF">2023-04-17T14:22:00Z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